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E935" w14:textId="77777777" w:rsidR="001A45B8" w:rsidRDefault="001A45B8" w:rsidP="001A45B8">
      <w:pPr>
        <w:jc w:val="center"/>
        <w:rPr>
          <w:b/>
          <w:bCs/>
          <w:sz w:val="28"/>
        </w:rPr>
      </w:pPr>
    </w:p>
    <w:p w14:paraId="434B354A" w14:textId="77777777" w:rsidR="001A45B8" w:rsidRPr="001A45B8" w:rsidRDefault="001A45B8" w:rsidP="001A45B8">
      <w:pPr>
        <w:jc w:val="center"/>
        <w:rPr>
          <w:rFonts w:ascii="Times New Roman" w:hAnsi="Times New Roman" w:cs="Times New Roman"/>
          <w:b/>
          <w:bCs/>
          <w:sz w:val="28"/>
        </w:rPr>
      </w:pPr>
    </w:p>
    <w:p w14:paraId="610B9512" w14:textId="77777777" w:rsidR="001A45B8" w:rsidRPr="001A45B8" w:rsidRDefault="004B2170" w:rsidP="001A45B8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A45B8">
        <w:rPr>
          <w:rFonts w:ascii="Times New Roman" w:hAnsi="Times New Roman" w:cs="Times New Roman"/>
          <w:b/>
          <w:bCs/>
          <w:sz w:val="44"/>
          <w:szCs w:val="44"/>
        </w:rPr>
        <w:t xml:space="preserve">Turlavas pamatskolas </w:t>
      </w:r>
      <w:r w:rsidR="001A45B8" w:rsidRPr="001A45B8"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</w:p>
    <w:p w14:paraId="2A3A618C" w14:textId="77777777" w:rsidR="001A45B8" w:rsidRDefault="001A45B8" w:rsidP="001A45B8">
      <w:pPr>
        <w:jc w:val="center"/>
        <w:rPr>
          <w:rFonts w:ascii="Times New Roman" w:hAnsi="Times New Roman" w:cs="Times New Roman"/>
          <w:b/>
          <w:bCs/>
          <w:sz w:val="28"/>
        </w:rPr>
      </w:pPr>
    </w:p>
    <w:p w14:paraId="5DDA7881" w14:textId="1462B805" w:rsidR="004B2170" w:rsidRPr="001A45B8" w:rsidRDefault="004B2170" w:rsidP="001A45B8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A45B8">
        <w:rPr>
          <w:rFonts w:ascii="Times New Roman" w:hAnsi="Times New Roman" w:cs="Times New Roman"/>
          <w:b/>
          <w:bCs/>
          <w:sz w:val="48"/>
          <w:szCs w:val="48"/>
        </w:rPr>
        <w:t xml:space="preserve">ATTĪSTĪBAS PLĀNS </w:t>
      </w:r>
    </w:p>
    <w:p w14:paraId="5B55422E" w14:textId="64C51095" w:rsidR="00E73EA1" w:rsidRPr="001A45B8" w:rsidRDefault="004B2170" w:rsidP="004B21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A45B8">
        <w:rPr>
          <w:rFonts w:ascii="Times New Roman" w:hAnsi="Times New Roman" w:cs="Times New Roman"/>
          <w:b/>
          <w:bCs/>
          <w:sz w:val="36"/>
          <w:szCs w:val="36"/>
        </w:rPr>
        <w:t>202</w:t>
      </w:r>
      <w:r w:rsidR="001A45B8" w:rsidRPr="001A45B8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1A45B8">
        <w:rPr>
          <w:rFonts w:ascii="Times New Roman" w:hAnsi="Times New Roman" w:cs="Times New Roman"/>
          <w:b/>
          <w:bCs/>
          <w:sz w:val="36"/>
          <w:szCs w:val="36"/>
        </w:rPr>
        <w:t>.</w:t>
      </w:r>
      <w:r w:rsidR="001A45B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A45B8" w:rsidRPr="001A45B8">
        <w:rPr>
          <w:rFonts w:ascii="Times New Roman" w:hAnsi="Times New Roman" w:cs="Times New Roman"/>
          <w:b/>
          <w:bCs/>
          <w:sz w:val="36"/>
          <w:szCs w:val="36"/>
        </w:rPr>
        <w:t xml:space="preserve">- </w:t>
      </w:r>
      <w:r w:rsidR="001A45B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BB6502" w:rsidRPr="001A45B8">
        <w:rPr>
          <w:rFonts w:ascii="Times New Roman" w:hAnsi="Times New Roman" w:cs="Times New Roman"/>
          <w:b/>
          <w:bCs/>
          <w:sz w:val="36"/>
          <w:szCs w:val="36"/>
        </w:rPr>
        <w:t>202</w:t>
      </w:r>
      <w:r w:rsidR="001A45B8" w:rsidRPr="001A45B8">
        <w:rPr>
          <w:rFonts w:ascii="Times New Roman" w:hAnsi="Times New Roman" w:cs="Times New Roman"/>
          <w:b/>
          <w:bCs/>
          <w:sz w:val="36"/>
          <w:szCs w:val="36"/>
        </w:rPr>
        <w:t>9</w:t>
      </w:r>
      <w:r w:rsidR="00BB6502" w:rsidRPr="001A45B8">
        <w:rPr>
          <w:rFonts w:ascii="Times New Roman" w:hAnsi="Times New Roman" w:cs="Times New Roman"/>
          <w:b/>
          <w:bCs/>
          <w:sz w:val="36"/>
          <w:szCs w:val="36"/>
        </w:rPr>
        <w:t xml:space="preserve">. </w:t>
      </w:r>
      <w:r w:rsidRPr="001A45B8">
        <w:rPr>
          <w:rFonts w:ascii="Times New Roman" w:hAnsi="Times New Roman" w:cs="Times New Roman"/>
          <w:b/>
          <w:bCs/>
          <w:sz w:val="36"/>
          <w:szCs w:val="36"/>
        </w:rPr>
        <w:t>gadam</w:t>
      </w:r>
    </w:p>
    <w:p w14:paraId="474228DD" w14:textId="5026891D" w:rsidR="00D3217C" w:rsidRPr="001A45B8" w:rsidRDefault="00D3217C" w:rsidP="00D3217C">
      <w:pPr>
        <w:rPr>
          <w:rFonts w:ascii="Times New Roman" w:hAnsi="Times New Roman" w:cs="Times New Roman"/>
        </w:rPr>
      </w:pPr>
    </w:p>
    <w:p w14:paraId="4DA3FAEF" w14:textId="77777777" w:rsidR="00BB6502" w:rsidRPr="001A45B8" w:rsidRDefault="00BB6502" w:rsidP="004B2170">
      <w:pPr>
        <w:pStyle w:val="Pamatteksts"/>
        <w:jc w:val="center"/>
        <w:rPr>
          <w:rFonts w:ascii="Times New Roman" w:hAnsi="Times New Roman" w:cs="Times New Roman"/>
          <w:b/>
          <w:szCs w:val="28"/>
        </w:rPr>
      </w:pPr>
    </w:p>
    <w:p w14:paraId="41FC64F0" w14:textId="77777777" w:rsidR="00BB6502" w:rsidRDefault="00BB6502" w:rsidP="004B2170">
      <w:pPr>
        <w:pStyle w:val="Pamatteksts"/>
        <w:jc w:val="center"/>
        <w:rPr>
          <w:b/>
          <w:szCs w:val="28"/>
        </w:rPr>
      </w:pPr>
    </w:p>
    <w:p w14:paraId="79A947EA" w14:textId="77777777" w:rsidR="00BB6502" w:rsidRDefault="00BB6502" w:rsidP="004B2170">
      <w:pPr>
        <w:pStyle w:val="Pamatteksts"/>
        <w:jc w:val="center"/>
        <w:rPr>
          <w:b/>
          <w:szCs w:val="28"/>
        </w:rPr>
      </w:pPr>
    </w:p>
    <w:p w14:paraId="5A09A0B0" w14:textId="77777777" w:rsidR="00BB6502" w:rsidRDefault="00BB6502" w:rsidP="004B2170">
      <w:pPr>
        <w:pStyle w:val="Pamatteksts"/>
        <w:jc w:val="center"/>
        <w:rPr>
          <w:b/>
          <w:szCs w:val="28"/>
        </w:rPr>
      </w:pPr>
    </w:p>
    <w:p w14:paraId="7877CE7C" w14:textId="77777777" w:rsidR="00BB6502" w:rsidRDefault="00BB6502" w:rsidP="004B2170">
      <w:pPr>
        <w:pStyle w:val="Pamatteksts"/>
        <w:jc w:val="center"/>
        <w:rPr>
          <w:b/>
          <w:szCs w:val="28"/>
        </w:rPr>
      </w:pPr>
    </w:p>
    <w:p w14:paraId="1A408650" w14:textId="699101E4" w:rsidR="00BB6502" w:rsidRPr="001A45B8" w:rsidRDefault="00BB6502" w:rsidP="004710CE">
      <w:pPr>
        <w:pStyle w:val="Pamatteksts"/>
        <w:jc w:val="center"/>
        <w:rPr>
          <w:rFonts w:ascii="Times New Roman" w:hAnsi="Times New Roman" w:cs="Times New Roman"/>
          <w:b/>
          <w:szCs w:val="28"/>
        </w:rPr>
      </w:pPr>
      <w:proofErr w:type="spellStart"/>
      <w:r w:rsidRPr="001A45B8">
        <w:rPr>
          <w:rFonts w:ascii="Times New Roman" w:hAnsi="Times New Roman" w:cs="Times New Roman"/>
          <w:b/>
          <w:szCs w:val="28"/>
        </w:rPr>
        <w:t>Turlav</w:t>
      </w:r>
      <w:r w:rsidR="001A45B8" w:rsidRPr="001A45B8">
        <w:rPr>
          <w:rFonts w:ascii="Times New Roman" w:hAnsi="Times New Roman" w:cs="Times New Roman"/>
          <w:b/>
          <w:szCs w:val="28"/>
        </w:rPr>
        <w:t>a</w:t>
      </w:r>
      <w:proofErr w:type="spellEnd"/>
    </w:p>
    <w:p w14:paraId="7D4BC7CB" w14:textId="3EA91CCE" w:rsidR="00BB6502" w:rsidRPr="001A45B8" w:rsidRDefault="00BB6502" w:rsidP="00BB6502">
      <w:pPr>
        <w:pStyle w:val="Pamatteksts"/>
        <w:jc w:val="center"/>
        <w:rPr>
          <w:rFonts w:ascii="Times New Roman" w:hAnsi="Times New Roman" w:cs="Times New Roman"/>
          <w:b/>
          <w:szCs w:val="28"/>
        </w:rPr>
      </w:pPr>
      <w:r w:rsidRPr="001A45B8">
        <w:rPr>
          <w:rFonts w:ascii="Times New Roman" w:hAnsi="Times New Roman" w:cs="Times New Roman"/>
          <w:b/>
          <w:szCs w:val="28"/>
        </w:rPr>
        <w:t>202</w:t>
      </w:r>
      <w:r w:rsidR="001A45B8" w:rsidRPr="001A45B8">
        <w:rPr>
          <w:rFonts w:ascii="Times New Roman" w:hAnsi="Times New Roman" w:cs="Times New Roman"/>
          <w:b/>
          <w:szCs w:val="28"/>
        </w:rPr>
        <w:t>6</w:t>
      </w:r>
    </w:p>
    <w:p w14:paraId="3943E0C1" w14:textId="2738EED9" w:rsidR="00513566" w:rsidRDefault="00BB6502" w:rsidP="00A64BDE">
      <w:pPr>
        <w:pStyle w:val="Pamatteksts"/>
        <w:jc w:val="center"/>
        <w:rPr>
          <w:b/>
          <w:szCs w:val="28"/>
        </w:rPr>
      </w:pPr>
      <w:r>
        <w:rPr>
          <w:b/>
          <w:szCs w:val="28"/>
        </w:rPr>
        <w:softHyphen/>
      </w:r>
      <w:r>
        <w:rPr>
          <w:b/>
          <w:szCs w:val="28"/>
        </w:rPr>
        <w:softHyphen/>
      </w:r>
      <w:r>
        <w:rPr>
          <w:b/>
          <w:szCs w:val="28"/>
        </w:rPr>
        <w:softHyphen/>
      </w:r>
      <w:r>
        <w:rPr>
          <w:b/>
          <w:szCs w:val="28"/>
        </w:rPr>
        <w:softHyphen/>
      </w:r>
    </w:p>
    <w:p w14:paraId="7CFEE2B5" w14:textId="77777777" w:rsidR="00D504BA" w:rsidRPr="00A75F69" w:rsidRDefault="00D504BA" w:rsidP="009C3007">
      <w:pPr>
        <w:pStyle w:val="Pamatteksts"/>
        <w:spacing w:line="276" w:lineRule="auto"/>
        <w:jc w:val="left"/>
        <w:rPr>
          <w:b/>
          <w:szCs w:val="28"/>
          <w:lang w:val="lv-LV"/>
        </w:rPr>
      </w:pPr>
    </w:p>
    <w:p w14:paraId="54B72475" w14:textId="09B34400" w:rsidR="004B2170" w:rsidRPr="00344FEC" w:rsidRDefault="00BB6502" w:rsidP="00525A9F">
      <w:pPr>
        <w:pStyle w:val="Pamatteksts"/>
        <w:jc w:val="center"/>
        <w:rPr>
          <w:rFonts w:ascii="Times New Roman" w:hAnsi="Times New Roman" w:cs="Times New Roman"/>
          <w:b/>
          <w:sz w:val="40"/>
          <w:szCs w:val="40"/>
          <w:lang w:val="lv-LV"/>
        </w:rPr>
      </w:pPr>
      <w:r w:rsidRPr="00344FEC">
        <w:rPr>
          <w:rFonts w:ascii="Times New Roman" w:hAnsi="Times New Roman" w:cs="Times New Roman"/>
          <w:b/>
          <w:sz w:val="40"/>
          <w:szCs w:val="40"/>
          <w:lang w:val="lv-LV"/>
        </w:rPr>
        <w:t>Izglītības iestādes misija</w:t>
      </w:r>
      <w:r w:rsidR="00525A9F" w:rsidRPr="00344FEC">
        <w:rPr>
          <w:rFonts w:ascii="Times New Roman" w:hAnsi="Times New Roman" w:cs="Times New Roman"/>
          <w:b/>
          <w:sz w:val="40"/>
          <w:szCs w:val="40"/>
          <w:lang w:val="lv-LV"/>
        </w:rPr>
        <w:t xml:space="preserve">, </w:t>
      </w:r>
      <w:r w:rsidRPr="00344FEC">
        <w:rPr>
          <w:rFonts w:ascii="Times New Roman" w:hAnsi="Times New Roman" w:cs="Times New Roman"/>
          <w:b/>
          <w:sz w:val="40"/>
          <w:szCs w:val="40"/>
          <w:lang w:val="lv-LV"/>
        </w:rPr>
        <w:t>vīzija</w:t>
      </w:r>
      <w:r w:rsidR="00525A9F" w:rsidRPr="00344FEC">
        <w:rPr>
          <w:rFonts w:ascii="Times New Roman" w:hAnsi="Times New Roman" w:cs="Times New Roman"/>
          <w:b/>
          <w:sz w:val="40"/>
          <w:szCs w:val="40"/>
          <w:lang w:val="lv-LV"/>
        </w:rPr>
        <w:t xml:space="preserve"> un vērtības</w:t>
      </w:r>
    </w:p>
    <w:p w14:paraId="068CEA9D" w14:textId="77777777" w:rsidR="00525A9F" w:rsidRPr="00344FEC" w:rsidRDefault="00525A9F" w:rsidP="00525A9F">
      <w:pPr>
        <w:pStyle w:val="Pamatteksts"/>
        <w:jc w:val="center"/>
        <w:rPr>
          <w:rFonts w:ascii="Times New Roman" w:hAnsi="Times New Roman" w:cs="Times New Roman"/>
          <w:b/>
          <w:szCs w:val="28"/>
          <w:lang w:val="lv-LV"/>
        </w:rPr>
      </w:pPr>
    </w:p>
    <w:p w14:paraId="00DA3C3C" w14:textId="77777777" w:rsidR="00525A9F" w:rsidRPr="003C7C66" w:rsidRDefault="00525A9F" w:rsidP="00525A9F">
      <w:pPr>
        <w:pStyle w:val="Pamatteksts"/>
        <w:jc w:val="center"/>
        <w:rPr>
          <w:rFonts w:ascii="Times New Roman" w:hAnsi="Times New Roman" w:cs="Times New Roman"/>
          <w:b/>
          <w:sz w:val="36"/>
          <w:szCs w:val="36"/>
          <w:lang w:val="lv-LV"/>
        </w:rPr>
      </w:pPr>
    </w:p>
    <w:p w14:paraId="62E46A42" w14:textId="431C3DE9" w:rsidR="007B0BA8" w:rsidRPr="003C7C66" w:rsidRDefault="004B2170" w:rsidP="00525A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bookmarkStart w:id="0" w:name="_Hlk180844219"/>
      <w:r w:rsidRPr="003C7C66">
        <w:rPr>
          <w:rFonts w:ascii="Times New Roman" w:hAnsi="Times New Roman" w:cs="Times New Roman"/>
          <w:b/>
          <w:sz w:val="36"/>
          <w:szCs w:val="36"/>
        </w:rPr>
        <w:t>Misija –</w:t>
      </w:r>
      <w:bookmarkStart w:id="1" w:name="_Hlk180672649"/>
      <w:r w:rsidR="00736FCA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625B2D">
        <w:rPr>
          <w:rFonts w:ascii="Times New Roman" w:eastAsia="Times New Roman" w:hAnsi="Times New Roman" w:cs="Times New Roman"/>
          <w:color w:val="000000"/>
          <w:sz w:val="36"/>
          <w:szCs w:val="36"/>
        </w:rPr>
        <w:t>izglītības iestāde</w:t>
      </w:r>
      <w:r w:rsidR="007B0BA8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, kas atklāj un attīsta patstāvīgu, atbildīgu un sadarboties spējīgu personību. </w:t>
      </w:r>
    </w:p>
    <w:bookmarkEnd w:id="1"/>
    <w:p w14:paraId="0BA4AFF0" w14:textId="6FCD52FF" w:rsidR="004B2170" w:rsidRPr="003C7C66" w:rsidRDefault="004B2170" w:rsidP="004B2170">
      <w:pPr>
        <w:pStyle w:val="Pamatteksts"/>
        <w:rPr>
          <w:rFonts w:ascii="Times New Roman" w:hAnsi="Times New Roman" w:cs="Times New Roman"/>
          <w:b/>
          <w:sz w:val="36"/>
          <w:szCs w:val="36"/>
          <w:lang w:val="lv-LV"/>
        </w:rPr>
      </w:pPr>
    </w:p>
    <w:p w14:paraId="510C6633" w14:textId="09109456" w:rsidR="007B0BA8" w:rsidRPr="003C7C66" w:rsidRDefault="004B2170" w:rsidP="00525A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3C7C66">
        <w:rPr>
          <w:rFonts w:ascii="Times New Roman" w:hAnsi="Times New Roman" w:cs="Times New Roman"/>
          <w:b/>
          <w:sz w:val="36"/>
          <w:szCs w:val="36"/>
        </w:rPr>
        <w:t xml:space="preserve">Vīzija – </w:t>
      </w:r>
      <w:r w:rsidR="007B0BA8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atbildīgs un radošs </w:t>
      </w:r>
      <w:r w:rsidR="00625B2D">
        <w:rPr>
          <w:rFonts w:ascii="Times New Roman" w:eastAsia="Times New Roman" w:hAnsi="Times New Roman" w:cs="Times New Roman"/>
          <w:color w:val="000000"/>
          <w:sz w:val="36"/>
          <w:szCs w:val="36"/>
        </w:rPr>
        <w:t>izglītojamais</w:t>
      </w:r>
      <w:r w:rsidR="007B0BA8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, </w:t>
      </w:r>
      <w:r w:rsidR="00625B2D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kurš </w:t>
      </w:r>
      <w:r w:rsidR="00625B2D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>ir vērsts uz personisko izaugsmi</w:t>
      </w:r>
      <w:r w:rsidR="00625B2D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un</w:t>
      </w:r>
      <w:r w:rsidR="00625B2D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7B0BA8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>kuram ikvienā mācību jomā ir iespēja sadarboties un sasniegt savām spējām atbilstošu rezultātu</w:t>
      </w:r>
      <w:r w:rsidR="00736FCA" w:rsidRPr="003C7C66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14:paraId="63B9847F" w14:textId="77777777" w:rsidR="007B0BA8" w:rsidRPr="003C7C66" w:rsidRDefault="007B0BA8" w:rsidP="007B0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66FCF21F" w14:textId="5F1CF166" w:rsidR="00A75F69" w:rsidRPr="003C7C66" w:rsidRDefault="00A75F69" w:rsidP="004B2170">
      <w:pPr>
        <w:pStyle w:val="Pamatteksts"/>
        <w:rPr>
          <w:rFonts w:ascii="Times New Roman" w:hAnsi="Times New Roman" w:cs="Times New Roman"/>
          <w:bCs/>
          <w:sz w:val="36"/>
          <w:szCs w:val="36"/>
          <w:lang w:val="lv-LV"/>
        </w:rPr>
      </w:pPr>
    </w:p>
    <w:p w14:paraId="10E18FFE" w14:textId="6AE6A952" w:rsidR="00A75F69" w:rsidRPr="003C7C66" w:rsidRDefault="00A75F69" w:rsidP="004B2170">
      <w:pPr>
        <w:pStyle w:val="Pamatteksts"/>
        <w:rPr>
          <w:rFonts w:ascii="Times New Roman" w:hAnsi="Times New Roman" w:cs="Times New Roman"/>
          <w:bCs/>
          <w:sz w:val="36"/>
          <w:szCs w:val="36"/>
          <w:lang w:val="lv-LV"/>
        </w:rPr>
      </w:pPr>
      <w:r w:rsidRPr="001947D5">
        <w:rPr>
          <w:rFonts w:ascii="Times New Roman" w:hAnsi="Times New Roman" w:cs="Times New Roman"/>
          <w:b/>
          <w:sz w:val="36"/>
          <w:szCs w:val="36"/>
          <w:lang w:val="lv-LV"/>
        </w:rPr>
        <w:t>Izglītības iestādes vērtības</w:t>
      </w:r>
      <w:r w:rsidR="00736FCA" w:rsidRPr="003C7C66">
        <w:rPr>
          <w:rFonts w:ascii="Times New Roman" w:hAnsi="Times New Roman" w:cs="Times New Roman"/>
          <w:bCs/>
          <w:sz w:val="36"/>
          <w:szCs w:val="36"/>
          <w:lang w:val="lv-LV"/>
        </w:rPr>
        <w:t xml:space="preserve"> </w:t>
      </w:r>
      <w:r w:rsidRPr="003C7C66">
        <w:rPr>
          <w:rFonts w:ascii="Times New Roman" w:hAnsi="Times New Roman" w:cs="Times New Roman"/>
          <w:bCs/>
          <w:sz w:val="36"/>
          <w:szCs w:val="36"/>
          <w:lang w:val="lv-LV"/>
        </w:rPr>
        <w:t xml:space="preserve">– </w:t>
      </w:r>
      <w:bookmarkStart w:id="2" w:name="_Hlk179750874"/>
      <w:r w:rsidR="00C868DB" w:rsidRPr="003C7C66">
        <w:rPr>
          <w:rFonts w:ascii="Times New Roman" w:hAnsi="Times New Roman" w:cs="Times New Roman"/>
          <w:bCs/>
          <w:sz w:val="36"/>
          <w:szCs w:val="36"/>
          <w:lang w:val="lv-LV"/>
        </w:rPr>
        <w:t>ATBILDĪBA,</w:t>
      </w:r>
      <w:r w:rsidR="00B45ABA" w:rsidRPr="003C7C66">
        <w:rPr>
          <w:rFonts w:ascii="Times New Roman" w:hAnsi="Times New Roman" w:cs="Times New Roman"/>
          <w:bCs/>
          <w:sz w:val="36"/>
          <w:szCs w:val="36"/>
          <w:lang w:val="lv-LV"/>
        </w:rPr>
        <w:t xml:space="preserve"> CIEŅA, </w:t>
      </w:r>
      <w:bookmarkEnd w:id="2"/>
      <w:r w:rsidR="00C868DB" w:rsidRPr="003C7C66">
        <w:rPr>
          <w:rFonts w:ascii="Times New Roman" w:hAnsi="Times New Roman" w:cs="Times New Roman"/>
          <w:bCs/>
          <w:sz w:val="36"/>
          <w:szCs w:val="36"/>
          <w:lang w:val="lv-LV"/>
        </w:rPr>
        <w:t>RADOŠUMS</w:t>
      </w:r>
    </w:p>
    <w:bookmarkEnd w:id="0"/>
    <w:p w14:paraId="290B2F58" w14:textId="77777777" w:rsidR="00A64BDE" w:rsidRPr="00736FCA" w:rsidRDefault="00A64BDE" w:rsidP="004B2170">
      <w:pPr>
        <w:pStyle w:val="Pamatteksts"/>
        <w:rPr>
          <w:rFonts w:ascii="Times New Roman" w:hAnsi="Times New Roman" w:cs="Times New Roman"/>
          <w:b/>
          <w:sz w:val="44"/>
          <w:szCs w:val="44"/>
          <w:lang w:val="lv-LV"/>
        </w:rPr>
      </w:pPr>
    </w:p>
    <w:p w14:paraId="0C05BF83" w14:textId="77777777" w:rsidR="003C77E8" w:rsidRPr="00736FCA" w:rsidRDefault="003C77E8" w:rsidP="004B2170">
      <w:pPr>
        <w:pStyle w:val="Pamatteksts"/>
        <w:rPr>
          <w:rFonts w:ascii="Times New Roman" w:hAnsi="Times New Roman" w:cs="Times New Roman"/>
          <w:b/>
          <w:sz w:val="44"/>
          <w:szCs w:val="44"/>
          <w:lang w:val="lv-LV"/>
        </w:rPr>
      </w:pPr>
    </w:p>
    <w:p w14:paraId="713FFDDD" w14:textId="77777777" w:rsidR="003C77E8" w:rsidRPr="00736FCA" w:rsidRDefault="003C77E8" w:rsidP="004B2170">
      <w:pPr>
        <w:pStyle w:val="Pamatteksts"/>
        <w:rPr>
          <w:rFonts w:ascii="Times New Roman" w:hAnsi="Times New Roman" w:cs="Times New Roman"/>
          <w:b/>
          <w:sz w:val="44"/>
          <w:szCs w:val="44"/>
          <w:lang w:val="lv-LV"/>
        </w:rPr>
      </w:pPr>
    </w:p>
    <w:p w14:paraId="3D55AF70" w14:textId="77777777" w:rsidR="003C77E8" w:rsidRDefault="003C77E8" w:rsidP="004B2170">
      <w:pPr>
        <w:pStyle w:val="Pamatteksts"/>
        <w:rPr>
          <w:rFonts w:ascii="Times New Roman" w:hAnsi="Times New Roman" w:cs="Times New Roman"/>
          <w:b/>
          <w:szCs w:val="28"/>
          <w:lang w:val="lv-LV"/>
        </w:rPr>
      </w:pPr>
    </w:p>
    <w:p w14:paraId="53930E6F" w14:textId="77777777" w:rsidR="003C77E8" w:rsidRDefault="003C77E8" w:rsidP="004B2170">
      <w:pPr>
        <w:pStyle w:val="Pamatteksts"/>
        <w:rPr>
          <w:rFonts w:ascii="Times New Roman" w:hAnsi="Times New Roman" w:cs="Times New Roman"/>
          <w:b/>
          <w:szCs w:val="28"/>
          <w:lang w:val="lv-LV"/>
        </w:rPr>
      </w:pPr>
    </w:p>
    <w:p w14:paraId="77F17BEF" w14:textId="77777777" w:rsidR="003C77E8" w:rsidRDefault="003C77E8" w:rsidP="004B2170">
      <w:pPr>
        <w:pStyle w:val="Pamatteksts"/>
        <w:rPr>
          <w:rFonts w:ascii="Times New Roman" w:hAnsi="Times New Roman" w:cs="Times New Roman"/>
          <w:b/>
          <w:szCs w:val="28"/>
          <w:lang w:val="lv-LV"/>
        </w:rPr>
      </w:pPr>
    </w:p>
    <w:p w14:paraId="736687CD" w14:textId="77777777" w:rsidR="003C77E8" w:rsidRPr="00344FEC" w:rsidRDefault="003C77E8" w:rsidP="004B2170">
      <w:pPr>
        <w:pStyle w:val="Pamatteksts"/>
        <w:rPr>
          <w:rFonts w:ascii="Times New Roman" w:hAnsi="Times New Roman" w:cs="Times New Roman"/>
          <w:b/>
          <w:szCs w:val="28"/>
          <w:lang w:val="lv-LV"/>
        </w:rPr>
      </w:pPr>
    </w:p>
    <w:p w14:paraId="1D533644" w14:textId="5D8C3BA0" w:rsidR="004B2170" w:rsidRPr="003C77E8" w:rsidRDefault="004B2170" w:rsidP="003C77E8">
      <w:pPr>
        <w:pStyle w:val="Pamatteksts"/>
        <w:jc w:val="center"/>
        <w:rPr>
          <w:rFonts w:ascii="Times New Roman" w:hAnsi="Times New Roman" w:cs="Times New Roman"/>
          <w:b/>
          <w:sz w:val="40"/>
          <w:szCs w:val="40"/>
          <w:lang w:val="lv-LV"/>
        </w:rPr>
      </w:pPr>
      <w:r w:rsidRPr="003C77E8">
        <w:rPr>
          <w:rFonts w:ascii="Times New Roman" w:hAnsi="Times New Roman" w:cs="Times New Roman"/>
          <w:b/>
          <w:sz w:val="40"/>
          <w:szCs w:val="40"/>
          <w:lang w:val="lv-LV"/>
        </w:rPr>
        <w:t>Izglītības iestādes stratēģisk</w:t>
      </w:r>
      <w:r w:rsidR="00B96F39" w:rsidRPr="003C77E8">
        <w:rPr>
          <w:rFonts w:ascii="Times New Roman" w:hAnsi="Times New Roman" w:cs="Times New Roman"/>
          <w:b/>
          <w:sz w:val="40"/>
          <w:szCs w:val="40"/>
          <w:lang w:val="lv-LV"/>
        </w:rPr>
        <w:t xml:space="preserve">ais </w:t>
      </w:r>
      <w:r w:rsidR="00655365" w:rsidRPr="003C77E8">
        <w:rPr>
          <w:rFonts w:ascii="Times New Roman" w:hAnsi="Times New Roman" w:cs="Times New Roman"/>
          <w:b/>
          <w:sz w:val="40"/>
          <w:szCs w:val="40"/>
          <w:lang w:val="lv-LV"/>
        </w:rPr>
        <w:t>mērķi</w:t>
      </w:r>
      <w:r w:rsidR="00B96F39" w:rsidRPr="003C77E8">
        <w:rPr>
          <w:rFonts w:ascii="Times New Roman" w:hAnsi="Times New Roman" w:cs="Times New Roman"/>
          <w:b/>
          <w:sz w:val="40"/>
          <w:szCs w:val="40"/>
          <w:lang w:val="lv-LV"/>
        </w:rPr>
        <w:t>s</w:t>
      </w:r>
      <w:r w:rsidR="00655365" w:rsidRPr="003C77E8">
        <w:rPr>
          <w:rFonts w:ascii="Times New Roman" w:hAnsi="Times New Roman" w:cs="Times New Roman"/>
          <w:b/>
          <w:sz w:val="40"/>
          <w:szCs w:val="40"/>
          <w:lang w:val="lv-LV"/>
        </w:rPr>
        <w:t xml:space="preserve"> un uzdevumi</w:t>
      </w:r>
    </w:p>
    <w:p w14:paraId="37647DDC" w14:textId="77777777" w:rsidR="003C77E8" w:rsidRPr="00344FEC" w:rsidRDefault="003C77E8" w:rsidP="003C77E8">
      <w:pPr>
        <w:pStyle w:val="Pamatteksts"/>
        <w:ind w:left="1080"/>
        <w:rPr>
          <w:rFonts w:ascii="Times New Roman" w:hAnsi="Times New Roman" w:cs="Times New Roman"/>
          <w:b/>
          <w:szCs w:val="28"/>
          <w:lang w:val="lv-LV"/>
        </w:rPr>
      </w:pPr>
    </w:p>
    <w:p w14:paraId="7AA8B119" w14:textId="46519A7E" w:rsidR="00FC2483" w:rsidRPr="003C7C66" w:rsidRDefault="00B96F39" w:rsidP="00A64BDE">
      <w:pPr>
        <w:pStyle w:val="Pamatteksts"/>
        <w:rPr>
          <w:rFonts w:ascii="Times New Roman" w:hAnsi="Times New Roman" w:cs="Times New Roman"/>
          <w:bCs/>
          <w:sz w:val="32"/>
          <w:szCs w:val="32"/>
          <w:lang w:val="lv-LV"/>
        </w:rPr>
      </w:pPr>
      <w:r w:rsidRPr="003C7C66">
        <w:rPr>
          <w:rFonts w:ascii="Times New Roman" w:hAnsi="Times New Roman" w:cs="Times New Roman"/>
          <w:b/>
          <w:bCs/>
          <w:sz w:val="32"/>
          <w:szCs w:val="32"/>
          <w:lang w:val="lv-LV"/>
        </w:rPr>
        <w:t>Mērķis:</w:t>
      </w:r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 </w:t>
      </w:r>
      <w:r w:rsidR="00FC2483"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veidot drošu, mūsdienīgu, atbalstošu vidi, kurā </w:t>
      </w:r>
      <w:r w:rsidR="00625B2D">
        <w:rPr>
          <w:rFonts w:ascii="Times New Roman" w:hAnsi="Times New Roman" w:cs="Times New Roman"/>
          <w:bCs/>
          <w:sz w:val="32"/>
          <w:szCs w:val="32"/>
          <w:lang w:val="lv-LV"/>
        </w:rPr>
        <w:t>izglītojamiem</w:t>
      </w:r>
      <w:r w:rsidR="003C7C66"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 tiek nodrošināta</w:t>
      </w:r>
      <w:r w:rsidR="00FC2483"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 iespēja iegūt kvalitatīvu izglītību atbilstoši </w:t>
      </w:r>
      <w:r w:rsidR="000B40F3">
        <w:rPr>
          <w:rFonts w:ascii="Times New Roman" w:hAnsi="Times New Roman" w:cs="Times New Roman"/>
          <w:bCs/>
          <w:sz w:val="32"/>
          <w:szCs w:val="32"/>
          <w:lang w:val="lv-LV"/>
        </w:rPr>
        <w:t>savām</w:t>
      </w:r>
      <w:r w:rsidR="00FC2483"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 </w:t>
      </w:r>
      <w:r w:rsidR="003C7C66"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spējām un </w:t>
      </w:r>
      <w:r w:rsidR="00FC2483" w:rsidRPr="003C7C66">
        <w:rPr>
          <w:rFonts w:ascii="Times New Roman" w:hAnsi="Times New Roman" w:cs="Times New Roman"/>
          <w:bCs/>
          <w:sz w:val="32"/>
          <w:szCs w:val="32"/>
          <w:lang w:val="lv-LV"/>
        </w:rPr>
        <w:t>vajadzībām.</w:t>
      </w:r>
    </w:p>
    <w:p w14:paraId="1D2DE54D" w14:textId="6A6505A0" w:rsidR="003C77E8" w:rsidRPr="003C7C66" w:rsidRDefault="003C77E8" w:rsidP="00A64BDE">
      <w:pPr>
        <w:pStyle w:val="Pamatteksts"/>
        <w:rPr>
          <w:rFonts w:ascii="Times New Roman" w:hAnsi="Times New Roman" w:cs="Times New Roman"/>
          <w:b/>
          <w:sz w:val="32"/>
          <w:szCs w:val="32"/>
          <w:lang w:val="lv-LV"/>
        </w:rPr>
      </w:pPr>
      <w:r w:rsidRPr="003C7C66">
        <w:rPr>
          <w:rFonts w:ascii="Times New Roman" w:hAnsi="Times New Roman" w:cs="Times New Roman"/>
          <w:b/>
          <w:sz w:val="32"/>
          <w:szCs w:val="32"/>
          <w:lang w:val="lv-LV"/>
        </w:rPr>
        <w:t xml:space="preserve">Uzdevumi: </w:t>
      </w:r>
    </w:p>
    <w:p w14:paraId="572CDFF1" w14:textId="00BD5849" w:rsidR="003C77E8" w:rsidRPr="003C7C66" w:rsidRDefault="009D37F6" w:rsidP="00A64BDE">
      <w:pPr>
        <w:pStyle w:val="Pamatteksts"/>
        <w:rPr>
          <w:rFonts w:ascii="Times New Roman" w:hAnsi="Times New Roman" w:cs="Times New Roman"/>
          <w:bCs/>
          <w:sz w:val="32"/>
          <w:szCs w:val="32"/>
          <w:lang w:val="lv-LV"/>
        </w:rPr>
      </w:pPr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1. Pilnveidot izglītības iestādes vidi mūsdienīga izglītības procesa realizēšanai un </w:t>
      </w:r>
      <w:r w:rsidR="00625B2D">
        <w:rPr>
          <w:rFonts w:ascii="Times New Roman" w:hAnsi="Times New Roman" w:cs="Times New Roman"/>
          <w:bCs/>
          <w:sz w:val="32"/>
          <w:szCs w:val="32"/>
          <w:lang w:val="lv-LV"/>
        </w:rPr>
        <w:t>vietējās</w:t>
      </w:r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 kopienas stiprināšanai.</w:t>
      </w:r>
    </w:p>
    <w:p w14:paraId="7EA028DD" w14:textId="2B975E3B" w:rsidR="003C77E8" w:rsidRPr="003C7C66" w:rsidRDefault="009D37F6" w:rsidP="00A64BDE">
      <w:pPr>
        <w:pStyle w:val="Pamatteksts"/>
        <w:rPr>
          <w:rFonts w:ascii="Times New Roman" w:hAnsi="Times New Roman" w:cs="Times New Roman"/>
          <w:bCs/>
          <w:sz w:val="32"/>
          <w:szCs w:val="32"/>
          <w:lang w:val="lv-LV"/>
        </w:rPr>
      </w:pPr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2.Veicināt  </w:t>
      </w:r>
      <w:proofErr w:type="spellStart"/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>pašvadītas</w:t>
      </w:r>
      <w:proofErr w:type="spellEnd"/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 mācīšanās prasmju attīstīšanu ikdienas izglītības procesā.</w:t>
      </w:r>
    </w:p>
    <w:p w14:paraId="52FB0DFC" w14:textId="3ACA7144" w:rsidR="003C77E8" w:rsidRPr="003C7C66" w:rsidRDefault="009D37F6" w:rsidP="00A64BDE">
      <w:pPr>
        <w:pStyle w:val="Pamatteksts"/>
        <w:rPr>
          <w:rFonts w:ascii="Times New Roman" w:hAnsi="Times New Roman" w:cs="Times New Roman"/>
          <w:bCs/>
          <w:sz w:val="32"/>
          <w:szCs w:val="32"/>
          <w:lang w:val="lv-LV"/>
        </w:rPr>
      </w:pPr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3. Nodrošināt </w:t>
      </w:r>
      <w:r w:rsidR="00835863">
        <w:rPr>
          <w:rFonts w:ascii="Times New Roman" w:hAnsi="Times New Roman" w:cs="Times New Roman"/>
          <w:bCs/>
          <w:sz w:val="32"/>
          <w:szCs w:val="32"/>
          <w:lang w:val="lv-LV"/>
        </w:rPr>
        <w:t xml:space="preserve">kvalitatīvu </w:t>
      </w:r>
      <w:r w:rsidRPr="003C7C66">
        <w:rPr>
          <w:rFonts w:ascii="Times New Roman" w:hAnsi="Times New Roman" w:cs="Times New Roman"/>
          <w:bCs/>
          <w:sz w:val="32"/>
          <w:szCs w:val="32"/>
          <w:lang w:val="lv-LV"/>
        </w:rPr>
        <w:t>atbalstu katra izglītojamā individuālo vajadzību un talantu attīstībai.</w:t>
      </w:r>
    </w:p>
    <w:p w14:paraId="32188A6C" w14:textId="337428FA" w:rsidR="003C77E8" w:rsidRPr="003C7C66" w:rsidRDefault="003C77E8" w:rsidP="00FC2483">
      <w:pPr>
        <w:pStyle w:val="Pamatteksts"/>
        <w:rPr>
          <w:rFonts w:ascii="Times New Roman" w:hAnsi="Times New Roman" w:cs="Times New Roman"/>
          <w:bCs/>
          <w:sz w:val="32"/>
          <w:szCs w:val="32"/>
          <w:lang w:val="lv-LV"/>
        </w:rPr>
      </w:pPr>
    </w:p>
    <w:p w14:paraId="2CE1AC08" w14:textId="77777777" w:rsidR="003C77E8" w:rsidRPr="00FC2483" w:rsidRDefault="003C77E8" w:rsidP="00A64BDE">
      <w:pPr>
        <w:pStyle w:val="Pamatteksts"/>
        <w:rPr>
          <w:rFonts w:ascii="Times New Roman" w:hAnsi="Times New Roman" w:cs="Times New Roman"/>
          <w:bCs/>
          <w:sz w:val="44"/>
          <w:szCs w:val="44"/>
          <w:lang w:val="lv-LV"/>
        </w:rPr>
      </w:pPr>
    </w:p>
    <w:p w14:paraId="4E0B24F8" w14:textId="77777777" w:rsidR="003C77E8" w:rsidRDefault="003C77E8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6DC9DC4B" w14:textId="77777777" w:rsidR="003C7C66" w:rsidRDefault="003C7C66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69404567" w14:textId="77777777" w:rsidR="003C7C66" w:rsidRDefault="003C7C66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3D856F01" w14:textId="77777777" w:rsidR="003C7C66" w:rsidRDefault="003C7C66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7E28C7B3" w14:textId="77777777" w:rsidR="003C7C66" w:rsidRDefault="003C7C66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00817535" w14:textId="77777777" w:rsidR="003C7C66" w:rsidRDefault="003C7C66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49C18E7" w14:textId="77777777" w:rsidR="003C7C66" w:rsidRDefault="003C7C66" w:rsidP="00A64BDE">
      <w:pPr>
        <w:pStyle w:val="Pamatteksts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735A2848" w14:textId="02C17DE8" w:rsidR="00993363" w:rsidRPr="00BE4E6C" w:rsidRDefault="00B96F39" w:rsidP="00BE4E6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93363">
        <w:rPr>
          <w:rFonts w:ascii="Times New Roman" w:hAnsi="Times New Roman" w:cs="Times New Roman"/>
          <w:b/>
          <w:sz w:val="40"/>
          <w:szCs w:val="40"/>
        </w:rPr>
        <w:lastRenderedPageBreak/>
        <w:t>Attīstības prioritātes un sasniedzamie rezultāti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130"/>
        <w:gridCol w:w="5130"/>
        <w:gridCol w:w="5130"/>
      </w:tblGrid>
      <w:tr w:rsidR="00993363" w14:paraId="314AC1AC" w14:textId="77777777" w:rsidTr="009D37E3">
        <w:tc>
          <w:tcPr>
            <w:tcW w:w="15390" w:type="dxa"/>
            <w:gridSpan w:val="3"/>
          </w:tcPr>
          <w:p w14:paraId="685573DD" w14:textId="452940B8" w:rsidR="00993363" w:rsidRPr="001947D5" w:rsidRDefault="009D37F6" w:rsidP="002A5F6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</w:pPr>
            <w:bookmarkStart w:id="3" w:name="_Hlk211596458"/>
            <w:r w:rsidRPr="001947D5"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  <w:t>Kvalitatīvas mācības</w:t>
            </w:r>
          </w:p>
        </w:tc>
      </w:tr>
      <w:tr w:rsidR="00EA743F" w14:paraId="469CD25E" w14:textId="77777777" w:rsidTr="00BE3218">
        <w:tc>
          <w:tcPr>
            <w:tcW w:w="5130" w:type="dxa"/>
          </w:tcPr>
          <w:p w14:paraId="1BF4BBE7" w14:textId="2FC4AD59" w:rsidR="00EA743F" w:rsidRDefault="00EA743F" w:rsidP="002616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PRIORITĀTE</w:t>
            </w:r>
          </w:p>
        </w:tc>
        <w:tc>
          <w:tcPr>
            <w:tcW w:w="10260" w:type="dxa"/>
            <w:gridSpan w:val="2"/>
          </w:tcPr>
          <w:p w14:paraId="29769E1F" w14:textId="0226F81E" w:rsidR="00EA743F" w:rsidRPr="003C7C66" w:rsidRDefault="002A5F69" w:rsidP="00261611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3C7C66">
              <w:rPr>
                <w:rFonts w:ascii="Times New Roman" w:eastAsia="Calibri" w:hAnsi="Times New Roman" w:cs="Times New Roman"/>
                <w:sz w:val="32"/>
                <w:szCs w:val="32"/>
              </w:rPr>
              <w:t>Mūsdienīgs mācību process, kas ir vērsts uz sasniedzamo rezultātu</w:t>
            </w:r>
          </w:p>
        </w:tc>
      </w:tr>
      <w:tr w:rsidR="00993363" w14:paraId="0DC67CAE" w14:textId="77777777" w:rsidTr="00993363">
        <w:tc>
          <w:tcPr>
            <w:tcW w:w="5130" w:type="dxa"/>
          </w:tcPr>
          <w:p w14:paraId="093F4874" w14:textId="56ACB282" w:rsidR="00993363" w:rsidRPr="003C7C66" w:rsidRDefault="00EA743F" w:rsidP="00261611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3C7C66">
              <w:rPr>
                <w:rFonts w:ascii="Times New Roman" w:eastAsia="Calibri" w:hAnsi="Times New Roman" w:cs="Times New Roman"/>
                <w:sz w:val="32"/>
                <w:szCs w:val="32"/>
              </w:rPr>
              <w:t>Kritērijs</w:t>
            </w:r>
          </w:p>
        </w:tc>
        <w:tc>
          <w:tcPr>
            <w:tcW w:w="5130" w:type="dxa"/>
          </w:tcPr>
          <w:p w14:paraId="5BCB379F" w14:textId="590F9CC1" w:rsidR="00993363" w:rsidRPr="003C7C66" w:rsidRDefault="00EA743F" w:rsidP="00261611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3C7C66">
              <w:rPr>
                <w:rFonts w:ascii="Times New Roman" w:eastAsia="Calibri" w:hAnsi="Times New Roman" w:cs="Times New Roman"/>
                <w:sz w:val="32"/>
                <w:szCs w:val="32"/>
              </w:rPr>
              <w:t>SASNIEDZAMIE REZULTĀTI</w:t>
            </w:r>
          </w:p>
        </w:tc>
        <w:tc>
          <w:tcPr>
            <w:tcW w:w="5130" w:type="dxa"/>
          </w:tcPr>
          <w:p w14:paraId="1E21B26B" w14:textId="5C701AA7" w:rsidR="00993363" w:rsidRPr="003C7C66" w:rsidRDefault="00EA743F" w:rsidP="00261611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3C7C66">
              <w:rPr>
                <w:rFonts w:ascii="Times New Roman" w:eastAsia="Calibri" w:hAnsi="Times New Roman" w:cs="Times New Roman"/>
                <w:sz w:val="32"/>
                <w:szCs w:val="32"/>
              </w:rPr>
              <w:t>REZULTATĪVIE RĀDĪTĀJI</w:t>
            </w:r>
          </w:p>
        </w:tc>
      </w:tr>
      <w:tr w:rsidR="00993363" w14:paraId="39566052" w14:textId="77777777" w:rsidTr="00993363">
        <w:tc>
          <w:tcPr>
            <w:tcW w:w="5130" w:type="dxa"/>
          </w:tcPr>
          <w:p w14:paraId="12A9CF78" w14:textId="2FB7C4DC" w:rsidR="00993363" w:rsidRPr="00BE4E6C" w:rsidRDefault="00704A00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Atbalsta s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istēm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izglītojamo individuālo vajadzību </w:t>
            </w:r>
            <w:r w:rsidR="001F41D1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 talantu 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diagnosticēšanai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un izaugsmes veicināšanai</w:t>
            </w:r>
            <w:r w:rsidR="00F71A00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1F64140F" w14:textId="2242D005" w:rsidR="001F41D1" w:rsidRPr="00BE4E6C" w:rsidRDefault="001F41D1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Darbojas produktīva  atbalsta </w:t>
            </w:r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sistēm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izglītojamo individuālo vajadzību un talantu diagnosticēšanai un izaugsmes veicināšanai</w:t>
            </w:r>
            <w:r w:rsidR="00F71A00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732B789" w14:textId="77777777" w:rsidR="00F71A00" w:rsidRPr="00BE4E6C" w:rsidRDefault="00F71A00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560B96" w14:textId="77777777" w:rsidR="00F71A00" w:rsidRPr="00BE4E6C" w:rsidRDefault="00F71A00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B977D0" w14:textId="77777777" w:rsidR="00835863" w:rsidRPr="00BE4E6C" w:rsidRDefault="00835863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88E12C" w14:textId="09A136A1" w:rsidR="00525354" w:rsidRPr="00BE4E6C" w:rsidRDefault="00525354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Ir nodrošināta atbalsta personāla pieejamība visiem izglītojamiem, kuriem ir nepieciešamība.</w:t>
            </w:r>
          </w:p>
        </w:tc>
        <w:tc>
          <w:tcPr>
            <w:tcW w:w="5130" w:type="dxa"/>
          </w:tcPr>
          <w:p w14:paraId="30B714DC" w14:textId="7A5E45A9" w:rsidR="00993363" w:rsidRPr="00BE4E6C" w:rsidRDefault="00625B2D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0 % </w:t>
            </w:r>
            <w:r w:rsidR="001F41D1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izglītojamo i</w:t>
            </w:r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 vērojama </w:t>
            </w:r>
            <w:r w:rsidR="00A74E34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mācību sasniegumu </w:t>
            </w:r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izaugsmes dinamika</w:t>
            </w:r>
            <w:r w:rsidR="00A74E34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F826A00" w14:textId="20F2A9B3" w:rsidR="001F41D1" w:rsidRPr="00BE4E6C" w:rsidRDefault="001F41D1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Vismaz 10</w:t>
            </w:r>
            <w:r w:rsidR="00F71A00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izglītojamo </w:t>
            </w:r>
            <w:r w:rsidR="00F71A00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katru mācību gadu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piedalās konkursos, olimpiādēs, sacensībās un citās savu talantu apliecinošās aktivitātēs. </w:t>
            </w:r>
          </w:p>
          <w:p w14:paraId="49569872" w14:textId="4F624FEE" w:rsidR="00835863" w:rsidRPr="00BE4E6C" w:rsidRDefault="00835863" w:rsidP="001F41D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100% izglītojamo mācību gadu beidz sekmīgi, tiek pārcelti nākamajā klasē.</w:t>
            </w:r>
          </w:p>
          <w:p w14:paraId="79331FC2" w14:textId="79F756D2" w:rsidR="00704A00" w:rsidRPr="00BE4E6C" w:rsidRDefault="001F41D1" w:rsidP="00A03E15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Skolā strādā speciālais pedagogs, sociālais pedagogs, logopēds un psihologs.</w:t>
            </w:r>
          </w:p>
        </w:tc>
      </w:tr>
      <w:tr w:rsidR="00993363" w14:paraId="398D0A5A" w14:textId="77777777" w:rsidTr="00993363">
        <w:tc>
          <w:tcPr>
            <w:tcW w:w="5130" w:type="dxa"/>
          </w:tcPr>
          <w:p w14:paraId="41B9F398" w14:textId="28C7F630" w:rsidR="00993363" w:rsidRPr="00BE4E6C" w:rsidRDefault="00704A00" w:rsidP="002616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Mācību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stundas</w:t>
            </w:r>
          </w:p>
        </w:tc>
        <w:tc>
          <w:tcPr>
            <w:tcW w:w="5130" w:type="dxa"/>
          </w:tcPr>
          <w:p w14:paraId="328B98D6" w14:textId="2AA26D73" w:rsidR="00993363" w:rsidRPr="00BE4E6C" w:rsidRDefault="00704A00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ācību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process tiek pielāgots izglītojamo spēj</w:t>
            </w:r>
            <w:r w:rsidR="0041321C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ā</w:t>
            </w:r>
            <w:r w:rsidR="002A5F6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 un vajadzībām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C66B002" w14:textId="60EA1A61" w:rsidR="00704A00" w:rsidRPr="00BE4E6C" w:rsidRDefault="00704A00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Stundās tiek izmantotas </w:t>
            </w:r>
            <w:r w:rsidR="0061084E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daudzveidīgas 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 efektīvas </w:t>
            </w:r>
            <w:r w:rsidR="0061084E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mācību metodes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5C2E4D7" w14:textId="522A49D0" w:rsidR="0061084E" w:rsidRPr="00BE4E6C" w:rsidRDefault="0061084E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Mācību satura īstenošanai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ir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pilnīb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ā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nokomplektēts kvalificētu pedagogu kolektīvs</w:t>
            </w:r>
          </w:p>
        </w:tc>
        <w:tc>
          <w:tcPr>
            <w:tcW w:w="5130" w:type="dxa"/>
          </w:tcPr>
          <w:p w14:paraId="361595E6" w14:textId="77777777" w:rsidR="00993363" w:rsidRPr="00BE4E6C" w:rsidRDefault="002A5F69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70% vēroto stundu ir vērojama mācību procesa pielāgošana izglītojamo spēj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ā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 un vajadzībām</w:t>
            </w:r>
            <w:r w:rsidR="0057071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19C9429" w14:textId="1E6B6371" w:rsidR="00570713" w:rsidRPr="00BE4E6C" w:rsidRDefault="00570713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Vērotajās stundās 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vismaz 9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0% skolēnu sasniedz  pedagoga definēto mācību stundas SR.</w:t>
            </w:r>
          </w:p>
          <w:p w14:paraId="70D1BEAE" w14:textId="24081EFB" w:rsidR="00570713" w:rsidRPr="00BE4E6C" w:rsidRDefault="00570713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98 % pedagogu katru mācību gadu 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mērķtiecīgi plāno un realizē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profesionāl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pilnveid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atbilstoši Turlavas pamatskolas izvirzītajām attīstības prioritātēm.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3363" w14:paraId="0654FB38" w14:textId="77777777" w:rsidTr="00993363">
        <w:tc>
          <w:tcPr>
            <w:tcW w:w="5130" w:type="dxa"/>
          </w:tcPr>
          <w:p w14:paraId="72D30352" w14:textId="02404DA1" w:rsidR="00993363" w:rsidRPr="00BE4E6C" w:rsidRDefault="00525354" w:rsidP="002616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Mācību rezultāti</w:t>
            </w:r>
          </w:p>
        </w:tc>
        <w:tc>
          <w:tcPr>
            <w:tcW w:w="5130" w:type="dxa"/>
          </w:tcPr>
          <w:p w14:paraId="2AB70CE1" w14:textId="3D63FE87" w:rsidR="00AB185F" w:rsidRPr="00BE4E6C" w:rsidRDefault="00AB185F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Absolventu tālākizglītība.</w:t>
            </w:r>
          </w:p>
          <w:p w14:paraId="65A9937D" w14:textId="77777777" w:rsidR="00AB185F" w:rsidRPr="00BE4E6C" w:rsidRDefault="00AB185F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15159E" w14:textId="0306D86F" w:rsidR="003C26C9" w:rsidRPr="00BE4E6C" w:rsidRDefault="00AB185F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Vērojama </w:t>
            </w:r>
            <w:proofErr w:type="spellStart"/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ašvadītas</w:t>
            </w:r>
            <w:proofErr w:type="spellEnd"/>
            <w:r w:rsidR="003C26C9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mācīšanās attīstība izglītojamiem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0BF7B7D" w14:textId="77777777" w:rsidR="00A03E15" w:rsidRPr="00BE4E6C" w:rsidRDefault="00A03E15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A39625" w14:textId="77777777" w:rsidR="00A03E15" w:rsidRPr="00BE4E6C" w:rsidRDefault="00A03E15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D4794F" w14:textId="77777777" w:rsidR="00A03E15" w:rsidRPr="00BE4E6C" w:rsidRDefault="00A03E15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B3B2A6" w14:textId="4AC3BA72" w:rsidR="00625B2D" w:rsidRPr="00BE4E6C" w:rsidRDefault="00525354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Skolēni ir motivēti, sagatavoti  un piedalās  novada un valsts mēroga olimpiādēs un konkursos. </w:t>
            </w:r>
          </w:p>
          <w:p w14:paraId="24335ED2" w14:textId="5FB01FD1" w:rsidR="00A03E15" w:rsidRPr="00BE4E6C" w:rsidRDefault="00625B2D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Turpina darboties iniciatīva “</w:t>
            </w:r>
            <w:proofErr w:type="spellStart"/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Labinieku</w:t>
            </w:r>
            <w:proofErr w:type="spellEnd"/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ekskursija”.</w:t>
            </w:r>
          </w:p>
        </w:tc>
        <w:tc>
          <w:tcPr>
            <w:tcW w:w="5130" w:type="dxa"/>
          </w:tcPr>
          <w:p w14:paraId="5829A337" w14:textId="77777777" w:rsidR="00AB185F" w:rsidRPr="00BE4E6C" w:rsidRDefault="00AB185F" w:rsidP="00AB185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100% absolventu turpina mācības nākamajā izglītības pakāpē.</w:t>
            </w:r>
          </w:p>
          <w:p w14:paraId="713D78CC" w14:textId="753FB87E" w:rsidR="00A03E15" w:rsidRPr="00BE4E6C" w:rsidRDefault="00AB185F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Skolēni vismaz </w:t>
            </w:r>
            <w:r w:rsidR="001947D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izmanto </w:t>
            </w:r>
            <w:proofErr w:type="spellStart"/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pašvadītu</w:t>
            </w:r>
            <w:proofErr w:type="spellEnd"/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mācīšanos izglītības procesā. </w:t>
            </w:r>
          </w:p>
          <w:p w14:paraId="7A89B9CF" w14:textId="6F999030" w:rsidR="00993363" w:rsidRPr="00BE4E6C" w:rsidRDefault="003C26C9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70% skolēnu spēj lietot iegūtās zināšanas un prasmes reālās dzīves situācijās.</w:t>
            </w:r>
          </w:p>
          <w:p w14:paraId="74A7938E" w14:textId="77777777" w:rsidR="003C26C9" w:rsidRPr="00BE4E6C" w:rsidRDefault="00525354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Katru gadu vismaz 1 izglītojamais iegūst kādu no godalgotām vietām mācību priekšmetu olimpiādēs</w:t>
            </w:r>
            <w:r w:rsidR="00625B2D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1C965D8" w14:textId="51A43D3A" w:rsidR="00625B2D" w:rsidRPr="00BE4E6C" w:rsidRDefault="00625B2D" w:rsidP="0057071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Vismaz 35% 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4.- 9. klašu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skolēnu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mācību gada noslēgumā 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liecībā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ir</w:t>
            </w:r>
            <w:r w:rsidR="000B40F3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 un vairāk balles 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 vismaz 75% 1.-3.klašu skolēnu 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mācību gada noslēgumā liecībā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prasmes novērtētas ar A un P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bookmarkEnd w:id="3"/>
      <w:tr w:rsidR="00EA743F" w:rsidRPr="00D77822" w14:paraId="41F0DE7E" w14:textId="77777777" w:rsidTr="000E2F6D">
        <w:tc>
          <w:tcPr>
            <w:tcW w:w="15390" w:type="dxa"/>
            <w:gridSpan w:val="3"/>
          </w:tcPr>
          <w:p w14:paraId="39A9CB81" w14:textId="57F3DD70" w:rsidR="00EA743F" w:rsidRPr="001947D5" w:rsidRDefault="00D77822" w:rsidP="00D7782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1947D5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lastRenderedPageBreak/>
              <w:t>Vide</w:t>
            </w:r>
          </w:p>
        </w:tc>
      </w:tr>
      <w:tr w:rsidR="00EA743F" w:rsidRPr="00D77822" w14:paraId="176EE6F5" w14:textId="77777777" w:rsidTr="000E2F6D">
        <w:tc>
          <w:tcPr>
            <w:tcW w:w="5130" w:type="dxa"/>
          </w:tcPr>
          <w:p w14:paraId="50945E51" w14:textId="77777777" w:rsidR="00EA743F" w:rsidRPr="00D77822" w:rsidRDefault="00EA743F" w:rsidP="000E2F6D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D77822">
              <w:rPr>
                <w:rFonts w:ascii="Times New Roman" w:eastAsia="Calibri" w:hAnsi="Times New Roman" w:cs="Times New Roman"/>
                <w:sz w:val="32"/>
                <w:szCs w:val="32"/>
              </w:rPr>
              <w:t>PRIORITĀTE</w:t>
            </w:r>
          </w:p>
        </w:tc>
        <w:tc>
          <w:tcPr>
            <w:tcW w:w="10260" w:type="dxa"/>
            <w:gridSpan w:val="2"/>
          </w:tcPr>
          <w:p w14:paraId="66F31B65" w14:textId="24308708" w:rsidR="00EA743F" w:rsidRPr="00D77822" w:rsidRDefault="00D77822" w:rsidP="000E2F6D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D77822">
              <w:rPr>
                <w:rFonts w:ascii="Times New Roman" w:eastAsia="Calibri" w:hAnsi="Times New Roman" w:cs="Times New Roman"/>
                <w:sz w:val="32"/>
                <w:szCs w:val="32"/>
              </w:rPr>
              <w:t>Droša, atbalstoša</w:t>
            </w:r>
            <w:r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vide ikvienam</w:t>
            </w:r>
          </w:p>
        </w:tc>
      </w:tr>
      <w:tr w:rsidR="00EA743F" w:rsidRPr="00D77822" w14:paraId="44A019C8" w14:textId="77777777" w:rsidTr="000E2F6D">
        <w:tc>
          <w:tcPr>
            <w:tcW w:w="5130" w:type="dxa"/>
          </w:tcPr>
          <w:p w14:paraId="149F02BF" w14:textId="77777777" w:rsidR="00EA743F" w:rsidRPr="00D77822" w:rsidRDefault="00EA743F" w:rsidP="000E2F6D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D77822">
              <w:rPr>
                <w:rFonts w:ascii="Times New Roman" w:eastAsia="Calibri" w:hAnsi="Times New Roman" w:cs="Times New Roman"/>
                <w:sz w:val="32"/>
                <w:szCs w:val="32"/>
              </w:rPr>
              <w:t>Kritērijs</w:t>
            </w:r>
          </w:p>
        </w:tc>
        <w:tc>
          <w:tcPr>
            <w:tcW w:w="5130" w:type="dxa"/>
          </w:tcPr>
          <w:p w14:paraId="333926A4" w14:textId="77777777" w:rsidR="00EA743F" w:rsidRPr="00D77822" w:rsidRDefault="00EA743F" w:rsidP="000E2F6D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D77822">
              <w:rPr>
                <w:rFonts w:ascii="Times New Roman" w:eastAsia="Calibri" w:hAnsi="Times New Roman" w:cs="Times New Roman"/>
                <w:sz w:val="32"/>
                <w:szCs w:val="32"/>
              </w:rPr>
              <w:t>SASNIEDZAMIE REZULTĀTI</w:t>
            </w:r>
          </w:p>
        </w:tc>
        <w:tc>
          <w:tcPr>
            <w:tcW w:w="5130" w:type="dxa"/>
          </w:tcPr>
          <w:p w14:paraId="328C1F78" w14:textId="77777777" w:rsidR="00EA743F" w:rsidRPr="00D77822" w:rsidRDefault="00EA743F" w:rsidP="000E2F6D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D77822">
              <w:rPr>
                <w:rFonts w:ascii="Times New Roman" w:eastAsia="Calibri" w:hAnsi="Times New Roman" w:cs="Times New Roman"/>
                <w:sz w:val="32"/>
                <w:szCs w:val="32"/>
              </w:rPr>
              <w:t>REZULTATĪVIE RĀDĪTĀJI</w:t>
            </w:r>
          </w:p>
        </w:tc>
      </w:tr>
      <w:tr w:rsidR="00EA743F" w:rsidRPr="00D77822" w14:paraId="358C0EF6" w14:textId="77777777" w:rsidTr="000E2F6D">
        <w:tc>
          <w:tcPr>
            <w:tcW w:w="5130" w:type="dxa"/>
          </w:tcPr>
          <w:p w14:paraId="4D09E9AB" w14:textId="4027CF69" w:rsidR="00EA743F" w:rsidRPr="00BE4E6C" w:rsidRDefault="00D77822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Izglītības iestādes </w:t>
            </w:r>
            <w:r w:rsidR="00A03E15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psiholoģiskā un fiziskā</w:t>
            </w:r>
            <w:r w:rsidR="0065604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vide</w:t>
            </w:r>
          </w:p>
        </w:tc>
        <w:tc>
          <w:tcPr>
            <w:tcW w:w="5130" w:type="dxa"/>
          </w:tcPr>
          <w:p w14:paraId="66064D66" w14:textId="57FA30E7" w:rsidR="00D01DDF" w:rsidRPr="00BE4E6C" w:rsidRDefault="00656042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Iestādē </w:t>
            </w:r>
            <w:r w:rsidR="00D7782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ir no</w:t>
            </w:r>
            <w:r w:rsidR="00A15FC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drošināta droša fiziskā vide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ikvienam</w:t>
            </w:r>
            <w:r w:rsidR="00A15FC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7838F3A8" w14:textId="0F7DBE9D" w:rsidR="00EA743F" w:rsidRPr="00BE4E6C" w:rsidRDefault="00A15FC8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Iestādē 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valda </w:t>
            </w:r>
            <w:proofErr w:type="spellStart"/>
            <w:r w:rsidR="0065604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cie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ņ</w:t>
            </w:r>
            <w:r w:rsidR="0065604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pilna</w:t>
            </w:r>
            <w:proofErr w:type="spellEnd"/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un atbalstoša</w:t>
            </w:r>
            <w:r w:rsidR="0065604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komunikācija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5604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2FD5294" w14:textId="77777777" w:rsidR="00E97508" w:rsidRPr="00BE4E6C" w:rsidRDefault="00E97508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1AB70" w14:textId="17DE3553" w:rsidR="00656042" w:rsidRPr="00BE4E6C" w:rsidRDefault="00D01DDF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Konfliktsituāciju</w:t>
            </w:r>
            <w:r w:rsidR="004027D4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izskatīšanā</w:t>
            </w:r>
            <w:r w:rsidR="00A15FC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tiek izmantoti iestādē </w:t>
            </w:r>
            <w:r w:rsidR="004027D4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izstrādā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tie</w:t>
            </w:r>
            <w:r w:rsidR="004027D4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konfliktsituāciju risināšanas 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algoritmi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E9EE0B6" w14:textId="77777777" w:rsidR="00B5565C" w:rsidRPr="00BE4E6C" w:rsidRDefault="00B5565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562110" w14:textId="2CC9E245" w:rsidR="00656042" w:rsidRPr="00BE4E6C" w:rsidRDefault="00656042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Ir izveidota sistēma varda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bības starp izglītojamiem mazināšanai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un ieviesta tās izmantošana.</w:t>
            </w:r>
          </w:p>
        </w:tc>
        <w:tc>
          <w:tcPr>
            <w:tcW w:w="5130" w:type="dxa"/>
          </w:tcPr>
          <w:p w14:paraId="6EB777D9" w14:textId="43E84F52" w:rsidR="00D01DDF" w:rsidRPr="00BE4E6C" w:rsidRDefault="00A15FC8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</w:t>
            </w:r>
            <w:r w:rsidR="0065604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ptauju rezultāt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 liecina, ka 9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% respondentu iestādē jūtas fiziski droši.</w:t>
            </w:r>
            <w:r w:rsidR="001947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01DDF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Aptauju rezultāti liecina, ka 90% respondentu iestādē jūt pret sevi atbalstošu un pozitīvu attieksmi.</w:t>
            </w:r>
          </w:p>
          <w:p w14:paraId="38208ECE" w14:textId="3720F6E4" w:rsidR="00D01DDF" w:rsidRPr="00BE4E6C" w:rsidRDefault="00B5565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100% skolēni un iestādes darbinieki zina, kur meklēt palīdzību un kā rīkoties, ja izjūt vardarbību pret sevi vai kādu citu.</w:t>
            </w:r>
          </w:p>
          <w:p w14:paraId="04A9C9EB" w14:textId="3620C1A6" w:rsidR="00D01DDF" w:rsidRPr="00BE4E6C" w:rsidRDefault="00B5565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100% konfliktsituāciju risinājumi noved pie pieņemama rezultāta visām iesaistītajām pusēm. </w:t>
            </w:r>
          </w:p>
          <w:p w14:paraId="533F116B" w14:textId="6A587C94" w:rsidR="00656042" w:rsidRPr="00BE4E6C" w:rsidRDefault="00B5565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Konfliktsituāciju skaitam ir tendence mazināties.</w:t>
            </w:r>
          </w:p>
        </w:tc>
      </w:tr>
      <w:tr w:rsidR="00EA743F" w:rsidRPr="00D77822" w14:paraId="5176F298" w14:textId="77777777" w:rsidTr="000E2F6D">
        <w:tc>
          <w:tcPr>
            <w:tcW w:w="5130" w:type="dxa"/>
          </w:tcPr>
          <w:p w14:paraId="5926CC15" w14:textId="406D5E49" w:rsidR="00EA743F" w:rsidRPr="00BE4E6C" w:rsidRDefault="00A1721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Kopienas stiprināšana</w:t>
            </w:r>
          </w:p>
        </w:tc>
        <w:tc>
          <w:tcPr>
            <w:tcW w:w="5130" w:type="dxa"/>
          </w:tcPr>
          <w:p w14:paraId="158591F5" w14:textId="3251E748" w:rsidR="00EA743F" w:rsidRPr="00BE4E6C" w:rsidRDefault="00A1721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Katrā mācību pusgadā tiek rīkoti vismaz pieci skolas tradīciju pasākum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5003E14" w14:textId="2096B649" w:rsidR="00A1721C" w:rsidRPr="00BE4E6C" w:rsidRDefault="00B5565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Iestāde iesaistās EKO skolu kopienā un piedalās</w:t>
            </w:r>
            <w:r w:rsidR="0025496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Latvijas mēroga vides sakopšanas un veselīga dzīves veida veicināšanas konkursos un akcijās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54962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0701DDE" w14:textId="39966441" w:rsidR="00A1721C" w:rsidRPr="00BE4E6C" w:rsidRDefault="00A1721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7F6A82B7" w14:textId="5990F651" w:rsidR="00E97508" w:rsidRPr="00BE4E6C" w:rsidRDefault="00A1721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Pasākumos iesaistās vismaz 95% skolēnu un pedagogu</w:t>
            </w:r>
            <w:r w:rsidR="00E97508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7279FA0" w14:textId="5D436C2F" w:rsidR="00BE4E6C" w:rsidRPr="00BE4E6C" w:rsidRDefault="00BE4E6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Vismaz 75% iestādes audzēkņu i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r vērojama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paradumu maiņa, ieviešot savā ikdienā veselībai un dabai draudzīgākus. </w:t>
            </w:r>
          </w:p>
          <w:p w14:paraId="28369821" w14:textId="4BD8F532" w:rsidR="007E1E1D" w:rsidRPr="00BE4E6C" w:rsidRDefault="00B5565C" w:rsidP="00A15FC8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BE4E6C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ismaz reizi mācību gadā v</w:t>
            </w:r>
            <w:r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>ides sakopšanas un veselīga dzīves veida veicināšanas konkursos un akcijās</w:t>
            </w:r>
            <w:r w:rsidR="00BE4E6C" w:rsidRPr="00BE4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tiek gūta atzinība.</w:t>
            </w:r>
          </w:p>
        </w:tc>
      </w:tr>
    </w:tbl>
    <w:p w14:paraId="7232FB29" w14:textId="48313CFE" w:rsidR="00A64BDE" w:rsidRPr="00344FEC" w:rsidRDefault="00A64BDE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Turlavas pamatskolas direktore</w:t>
      </w:r>
    </w:p>
    <w:p w14:paraId="56F2ABB3" w14:textId="3A8BCF2E" w:rsidR="00A64BDE" w:rsidRPr="00344FEC" w:rsidRDefault="00A64BDE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  <w:r w:rsidR="00043E7A" w:rsidRPr="00344FEC">
        <w:rPr>
          <w:rFonts w:ascii="Times New Roman" w:eastAsia="Calibri" w:hAnsi="Times New Roman" w:cs="Times New Roman"/>
          <w:sz w:val="24"/>
          <w:szCs w:val="24"/>
        </w:rPr>
        <w:t xml:space="preserve">                            ______</w:t>
      </w:r>
      <w:r w:rsidR="00043E7A" w:rsidRPr="00344FE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Jolanta </w:t>
      </w:r>
      <w:proofErr w:type="spellStart"/>
      <w:r w:rsidR="00043E7A" w:rsidRPr="00344FEC">
        <w:rPr>
          <w:rFonts w:ascii="Times New Roman" w:eastAsia="Calibri" w:hAnsi="Times New Roman" w:cs="Times New Roman"/>
          <w:sz w:val="24"/>
          <w:szCs w:val="24"/>
          <w:u w:val="single"/>
        </w:rPr>
        <w:t>Hercenberga</w:t>
      </w:r>
      <w:proofErr w:type="spellEnd"/>
      <w:r w:rsidR="00043E7A" w:rsidRPr="00344FEC">
        <w:rPr>
          <w:rFonts w:ascii="Times New Roman" w:eastAsia="Calibri" w:hAnsi="Times New Roman" w:cs="Times New Roman"/>
          <w:sz w:val="24"/>
          <w:szCs w:val="24"/>
        </w:rPr>
        <w:t>_________</w:t>
      </w:r>
    </w:p>
    <w:p w14:paraId="3A36EBFC" w14:textId="4D73E2C7" w:rsidR="00A64BDE" w:rsidRPr="00344FEC" w:rsidRDefault="00A64BDE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 xml:space="preserve">                              (paraksts)*</w:t>
      </w:r>
    </w:p>
    <w:p w14:paraId="490DEDC0" w14:textId="2D253759" w:rsidR="00A64BDE" w:rsidRPr="00344FEC" w:rsidRDefault="00A64BDE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SASKAŅOTS</w:t>
      </w:r>
    </w:p>
    <w:p w14:paraId="681C6E6E" w14:textId="77777777" w:rsidR="00043E7A" w:rsidRPr="00344FEC" w:rsidRDefault="00A64BDE" w:rsidP="00261611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Kuldīgas novada pašvaldības Izglītības nodaļas vadītāja</w:t>
      </w:r>
    </w:p>
    <w:p w14:paraId="10CF2548" w14:textId="4FF0C780" w:rsidR="00A64BDE" w:rsidRPr="00344FEC" w:rsidRDefault="00A64BDE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(dokumenta saskaņotāja pilns amata nosaukums)</w:t>
      </w:r>
    </w:p>
    <w:p w14:paraId="6E2F4D85" w14:textId="4C646E4D" w:rsidR="00043E7A" w:rsidRPr="00344FEC" w:rsidRDefault="00043E7A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                          </w:t>
      </w:r>
      <w:r w:rsidRPr="00344FE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_____________ Santa </w:t>
      </w:r>
      <w:proofErr w:type="spellStart"/>
      <w:r w:rsidRPr="00344FEC">
        <w:rPr>
          <w:rFonts w:ascii="Times New Roman" w:eastAsia="Calibri" w:hAnsi="Times New Roman" w:cs="Times New Roman"/>
          <w:sz w:val="24"/>
          <w:szCs w:val="24"/>
          <w:u w:val="single"/>
        </w:rPr>
        <w:t>Dubure</w:t>
      </w:r>
      <w:proofErr w:type="spellEnd"/>
      <w:r w:rsidRPr="00344FEC">
        <w:rPr>
          <w:rFonts w:ascii="Times New Roman" w:eastAsia="Calibri" w:hAnsi="Times New Roman" w:cs="Times New Roman"/>
          <w:sz w:val="24"/>
          <w:szCs w:val="24"/>
          <w:u w:val="single"/>
        </w:rPr>
        <w:t>________</w:t>
      </w:r>
    </w:p>
    <w:p w14:paraId="21C954C3" w14:textId="47FAA4C9" w:rsidR="00043E7A" w:rsidRPr="00344FEC" w:rsidRDefault="00043E7A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 xml:space="preserve">                              (paraksts)*                                                                                           (vārds, uzvārds)                                                                </w:t>
      </w:r>
    </w:p>
    <w:p w14:paraId="47D81143" w14:textId="77777777" w:rsidR="00043E7A" w:rsidRPr="00344FEC" w:rsidRDefault="00043E7A" w:rsidP="00261611">
      <w:pPr>
        <w:rPr>
          <w:rFonts w:ascii="Times New Roman" w:eastAsia="Calibri" w:hAnsi="Times New Roman" w:cs="Times New Roman"/>
          <w:sz w:val="24"/>
          <w:szCs w:val="24"/>
        </w:rPr>
      </w:pPr>
    </w:p>
    <w:p w14:paraId="428AEF52" w14:textId="7C333720" w:rsidR="00043E7A" w:rsidRPr="00344FEC" w:rsidRDefault="00043E7A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</w:p>
    <w:p w14:paraId="72E9B580" w14:textId="17B83AA2" w:rsidR="00043E7A" w:rsidRPr="00344FEC" w:rsidRDefault="00043E7A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 xml:space="preserve">                              (datums)*</w:t>
      </w:r>
    </w:p>
    <w:p w14:paraId="616B9286" w14:textId="7580E29C" w:rsidR="00043E7A" w:rsidRPr="00344FEC" w:rsidRDefault="00043E7A" w:rsidP="00261611">
      <w:pPr>
        <w:rPr>
          <w:rFonts w:ascii="Times New Roman" w:eastAsia="Calibri" w:hAnsi="Times New Roman" w:cs="Times New Roman"/>
          <w:sz w:val="24"/>
          <w:szCs w:val="24"/>
        </w:rPr>
      </w:pPr>
      <w:r w:rsidRPr="00344FEC">
        <w:rPr>
          <w:rFonts w:ascii="Times New Roman" w:eastAsia="Calibri" w:hAnsi="Times New Roman" w:cs="Times New Roman"/>
          <w:sz w:val="24"/>
          <w:szCs w:val="24"/>
        </w:rPr>
        <w:t>*Dokuments parakstīts ar drošu elektronisko parakstu un satur laika zīmogu.</w:t>
      </w:r>
    </w:p>
    <w:sectPr w:rsidR="00043E7A" w:rsidRPr="00344FEC" w:rsidSect="001947D5">
      <w:headerReference w:type="default" r:id="rId8"/>
      <w:footerReference w:type="default" r:id="rId9"/>
      <w:headerReference w:type="first" r:id="rId10"/>
      <w:pgSz w:w="16840" w:h="11907" w:orient="landscape" w:code="9"/>
      <w:pgMar w:top="720" w:right="720" w:bottom="720" w:left="720" w:header="510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CC860" w14:textId="77777777" w:rsidR="00452B15" w:rsidRDefault="00452B15">
      <w:r>
        <w:separator/>
      </w:r>
    </w:p>
  </w:endnote>
  <w:endnote w:type="continuationSeparator" w:id="0">
    <w:p w14:paraId="68CD8D7F" w14:textId="77777777" w:rsidR="00452B15" w:rsidRDefault="00452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Goud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B000" w14:textId="77777777" w:rsidR="001D678C" w:rsidRDefault="001D678C">
    <w:pPr>
      <w:pStyle w:val="Kjene"/>
      <w:jc w:val="center"/>
      <w:rPr>
        <w:rFonts w:cs="Tahoma"/>
        <w:b/>
        <w:i/>
        <w:color w:val="C0C0C0"/>
        <w:spacing w:val="160"/>
        <w:sz w:val="16"/>
        <w:szCs w:val="16"/>
      </w:rPr>
    </w:pPr>
    <w:r>
      <w:rPr>
        <w:rFonts w:cs="Tahoma"/>
        <w:b/>
        <w:i/>
        <w:noProof/>
        <w:color w:val="C0C0C0"/>
        <w:spacing w:val="160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997B0D" wp14:editId="3412927E">
              <wp:simplePos x="0" y="0"/>
              <wp:positionH relativeFrom="column">
                <wp:posOffset>0</wp:posOffset>
              </wp:positionH>
              <wp:positionV relativeFrom="paragraph">
                <wp:posOffset>13335</wp:posOffset>
              </wp:positionV>
              <wp:extent cx="5943600" cy="228600"/>
              <wp:effectExtent l="0" t="381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97944" w14:textId="77777777" w:rsidR="001D678C" w:rsidRDefault="001D678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997B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0;margin-top:1.05pt;width:46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" stroked="f">
              <v:textbox>
                <w:txbxContent>
                  <w:p w14:paraId="14C97944" w14:textId="77777777" w:rsidR="001D678C" w:rsidRDefault="001D678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4F258" w14:textId="77777777" w:rsidR="00452B15" w:rsidRDefault="00452B15">
      <w:r>
        <w:separator/>
      </w:r>
    </w:p>
  </w:footnote>
  <w:footnote w:type="continuationSeparator" w:id="0">
    <w:p w14:paraId="43AD8FCA" w14:textId="77777777" w:rsidR="00452B15" w:rsidRDefault="00452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CE2E" w14:textId="537F261B" w:rsidR="00D3217C" w:rsidRDefault="00D3217C">
    <w:pPr>
      <w:pStyle w:val="Galvene"/>
    </w:pPr>
  </w:p>
  <w:p w14:paraId="08C8D662" w14:textId="20464D51" w:rsidR="001D678C" w:rsidRDefault="001D678C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6166" w14:textId="4EE64DB5" w:rsidR="00D3217C" w:rsidRPr="004710CE" w:rsidRDefault="00D3217C" w:rsidP="00D3217C">
    <w:pPr>
      <w:spacing w:line="360" w:lineRule="auto"/>
      <w:jc w:val="center"/>
      <w:rPr>
        <w:rFonts w:ascii="Times New Roman" w:hAnsi="Times New Roman" w:cs="Times New Roman"/>
        <w:sz w:val="28"/>
        <w:szCs w:val="28"/>
      </w:rPr>
    </w:pPr>
    <w:r w:rsidRPr="004710CE"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4D420352" wp14:editId="3E2547B1">
          <wp:simplePos x="0" y="0"/>
          <wp:positionH relativeFrom="margin">
            <wp:posOffset>-121920</wp:posOffset>
          </wp:positionH>
          <wp:positionV relativeFrom="paragraph">
            <wp:posOffset>25400</wp:posOffset>
          </wp:positionV>
          <wp:extent cx="610235" cy="741680"/>
          <wp:effectExtent l="0" t="0" r="0" b="1270"/>
          <wp:wrapNone/>
          <wp:docPr id="5" name="Picture 1" descr="Kuldigas novad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uldigas novad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741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10CE">
      <w:rPr>
        <w:rFonts w:ascii="Times New Roman" w:hAnsi="Times New Roman" w:cs="Times New Roman"/>
        <w:sz w:val="28"/>
        <w:szCs w:val="28"/>
      </w:rPr>
      <w:t>KULDĪGAS NOVADA PAŠVALDĪBA</w:t>
    </w:r>
  </w:p>
  <w:p w14:paraId="7E0A8880" w14:textId="58063F82" w:rsidR="00D3217C" w:rsidRPr="001A45B8" w:rsidRDefault="001A45B8" w:rsidP="00D3217C">
    <w:pPr>
      <w:pStyle w:val="Virsraksts2"/>
      <w:rPr>
        <w:rFonts w:ascii="Times New Roman" w:hAnsi="Times New Roman" w:cs="Times New Roman"/>
        <w:spacing w:val="70"/>
        <w:sz w:val="42"/>
        <w:szCs w:val="42"/>
      </w:rPr>
    </w:pPr>
    <w:r w:rsidRPr="001A45B8">
      <w:rPr>
        <w:rFonts w:ascii="Times New Roman" w:hAnsi="Times New Roman" w:cs="Times New Roman"/>
        <w:spacing w:val="16"/>
        <w:sz w:val="44"/>
        <w:szCs w:val="44"/>
      </w:rPr>
      <w:t xml:space="preserve">                    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      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T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U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R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L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A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V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A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16"/>
        <w:sz w:val="44"/>
        <w:szCs w:val="44"/>
      </w:rPr>
      <w:t>S</w:t>
    </w:r>
    <w:r w:rsidR="004710CE">
      <w:rPr>
        <w:rFonts w:ascii="Times New Roman" w:hAnsi="Times New Roman" w:cs="Times New Roman"/>
        <w:spacing w:val="16"/>
        <w:sz w:val="44"/>
        <w:szCs w:val="44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 xml:space="preserve"> P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A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M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A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T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S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K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O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L</w:t>
    </w:r>
    <w:r w:rsidR="004710CE">
      <w:rPr>
        <w:rFonts w:ascii="Times New Roman" w:hAnsi="Times New Roman" w:cs="Times New Roman"/>
        <w:spacing w:val="70"/>
        <w:sz w:val="42"/>
        <w:szCs w:val="42"/>
      </w:rPr>
      <w:t xml:space="preserve"> </w:t>
    </w:r>
    <w:r w:rsidR="00D3217C" w:rsidRPr="001A45B8">
      <w:rPr>
        <w:rFonts w:ascii="Times New Roman" w:hAnsi="Times New Roman" w:cs="Times New Roman"/>
        <w:spacing w:val="70"/>
        <w:sz w:val="42"/>
        <w:szCs w:val="42"/>
      </w:rPr>
      <w:t>A</w:t>
    </w:r>
  </w:p>
  <w:p w14:paraId="4E7ADCF9" w14:textId="57CBB703" w:rsidR="00D3217C" w:rsidRPr="001A45B8" w:rsidRDefault="004710CE">
    <w:pPr>
      <w:pStyle w:val="Galvene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_________________</w:t>
    </w:r>
    <w:r w:rsidR="00D3217C" w:rsidRPr="001A45B8">
      <w:rPr>
        <w:rFonts w:ascii="Times New Roman" w:hAnsi="Times New Roman" w:cs="Times New Roman"/>
      </w:rPr>
      <w:t>_______________________________________________________________________</w:t>
    </w:r>
    <w:r>
      <w:rPr>
        <w:rFonts w:ascii="Times New Roman" w:hAnsi="Times New Roman" w:cs="Times New Roman"/>
      </w:rPr>
      <w:t>_____________________________________________</w:t>
    </w:r>
  </w:p>
  <w:p w14:paraId="30A42076" w14:textId="756AD4DF" w:rsidR="00D3217C" w:rsidRPr="004710CE" w:rsidRDefault="00D3217C" w:rsidP="00D3217C">
    <w:pPr>
      <w:ind w:left="284" w:hanging="284"/>
      <w:jc w:val="center"/>
      <w:rPr>
        <w:rFonts w:ascii="Times New Roman" w:hAnsi="Times New Roman" w:cs="Times New Roman"/>
        <w:i/>
        <w:sz w:val="24"/>
        <w:szCs w:val="24"/>
      </w:rPr>
    </w:pPr>
    <w:r w:rsidRPr="004710CE">
      <w:rPr>
        <w:rFonts w:ascii="Times New Roman" w:hAnsi="Times New Roman" w:cs="Times New Roman"/>
        <w:i/>
        <w:sz w:val="24"/>
        <w:szCs w:val="24"/>
      </w:rPr>
      <w:t xml:space="preserve">IZM </w:t>
    </w:r>
    <w:proofErr w:type="spellStart"/>
    <w:r w:rsidRPr="004710CE">
      <w:rPr>
        <w:rFonts w:ascii="Times New Roman" w:hAnsi="Times New Roman" w:cs="Times New Roman"/>
        <w:i/>
        <w:sz w:val="24"/>
        <w:szCs w:val="24"/>
      </w:rPr>
      <w:t>reģ</w:t>
    </w:r>
    <w:proofErr w:type="spellEnd"/>
    <w:r w:rsidRPr="004710CE">
      <w:rPr>
        <w:rFonts w:ascii="Times New Roman" w:hAnsi="Times New Roman" w:cs="Times New Roman"/>
        <w:i/>
        <w:sz w:val="24"/>
        <w:szCs w:val="24"/>
      </w:rPr>
      <w:t xml:space="preserve">. nr. 4112901179, adrese “Skola”, Turlava, Turlavas pag., Kuldīgas nov., LV-3329, </w:t>
    </w:r>
    <w:proofErr w:type="spellStart"/>
    <w:r w:rsidRPr="004710CE">
      <w:rPr>
        <w:rFonts w:ascii="Times New Roman" w:hAnsi="Times New Roman" w:cs="Times New Roman"/>
        <w:i/>
        <w:sz w:val="24"/>
        <w:szCs w:val="24"/>
      </w:rPr>
      <w:t>tālr</w:t>
    </w:r>
    <w:proofErr w:type="spellEnd"/>
    <w:r w:rsidRPr="004710CE">
      <w:rPr>
        <w:rFonts w:ascii="Times New Roman" w:hAnsi="Times New Roman" w:cs="Times New Roman"/>
        <w:i/>
        <w:sz w:val="24"/>
        <w:szCs w:val="24"/>
      </w:rPr>
      <w:t xml:space="preserve">: </w:t>
    </w:r>
    <w:r w:rsidR="00625B2D" w:rsidRPr="00625B2D">
      <w:rPr>
        <w:rFonts w:ascii="Times New Roman" w:hAnsi="Times New Roman" w:cs="Times New Roman"/>
        <w:i/>
        <w:sz w:val="24"/>
        <w:szCs w:val="24"/>
      </w:rPr>
      <w:t>22039078</w:t>
    </w:r>
  </w:p>
  <w:p w14:paraId="237E1141" w14:textId="1CA78A54" w:rsidR="00D3217C" w:rsidRPr="004710CE" w:rsidRDefault="00D3217C" w:rsidP="00D3217C">
    <w:pPr>
      <w:ind w:left="284" w:hanging="284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4710CE">
      <w:rPr>
        <w:rFonts w:ascii="Times New Roman" w:hAnsi="Times New Roman" w:cs="Times New Roman"/>
        <w:i/>
        <w:sz w:val="24"/>
        <w:szCs w:val="24"/>
      </w:rPr>
      <w:t xml:space="preserve">e-pasts: </w:t>
    </w:r>
    <w:hyperlink r:id="rId2" w:history="1">
      <w:r w:rsidRPr="004710CE">
        <w:rPr>
          <w:rStyle w:val="Hipersaite"/>
          <w:rFonts w:ascii="Times New Roman" w:hAnsi="Times New Roman" w:cs="Times New Roman"/>
          <w:i/>
          <w:sz w:val="24"/>
          <w:szCs w:val="24"/>
        </w:rPr>
        <w:t>turlavasskola@kuldiga.lv</w:t>
      </w:r>
    </w:hyperlink>
    <w:r w:rsidRPr="004710CE">
      <w:rPr>
        <w:rFonts w:ascii="Times New Roman" w:hAnsi="Times New Roman" w:cs="Times New Roman"/>
        <w:i/>
        <w:color w:val="0000FF"/>
        <w:sz w:val="24"/>
        <w:szCs w:val="24"/>
      </w:rPr>
      <w:t xml:space="preserve">, </w:t>
    </w:r>
    <w:hyperlink r:id="rId3" w:history="1">
      <w:r w:rsidR="004B2170" w:rsidRPr="004710CE">
        <w:rPr>
          <w:rStyle w:val="Hipersaite"/>
          <w:rFonts w:ascii="Times New Roman" w:hAnsi="Times New Roman" w:cs="Times New Roman"/>
          <w:i/>
          <w:sz w:val="24"/>
          <w:szCs w:val="24"/>
        </w:rPr>
        <w:t>www.turlavasskola.kuldiga.lv</w:t>
      </w:r>
    </w:hyperlink>
    <w:r w:rsidRPr="004710CE">
      <w:rPr>
        <w:rFonts w:ascii="Times New Roman" w:hAnsi="Times New Roman" w:cs="Times New Roman"/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91D6E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279C5"/>
    <w:multiLevelType w:val="hybridMultilevel"/>
    <w:tmpl w:val="AFE43B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10A52"/>
    <w:multiLevelType w:val="hybridMultilevel"/>
    <w:tmpl w:val="1ECAB6C8"/>
    <w:lvl w:ilvl="0" w:tplc="898A195C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05" w:hanging="360"/>
      </w:pPr>
    </w:lvl>
    <w:lvl w:ilvl="2" w:tplc="0426001B" w:tentative="1">
      <w:start w:val="1"/>
      <w:numFmt w:val="lowerRoman"/>
      <w:lvlText w:val="%3."/>
      <w:lvlJc w:val="right"/>
      <w:pPr>
        <w:ind w:left="2125" w:hanging="180"/>
      </w:pPr>
    </w:lvl>
    <w:lvl w:ilvl="3" w:tplc="0426000F" w:tentative="1">
      <w:start w:val="1"/>
      <w:numFmt w:val="decimal"/>
      <w:lvlText w:val="%4."/>
      <w:lvlJc w:val="left"/>
      <w:pPr>
        <w:ind w:left="2845" w:hanging="360"/>
      </w:pPr>
    </w:lvl>
    <w:lvl w:ilvl="4" w:tplc="04260019" w:tentative="1">
      <w:start w:val="1"/>
      <w:numFmt w:val="lowerLetter"/>
      <w:lvlText w:val="%5."/>
      <w:lvlJc w:val="left"/>
      <w:pPr>
        <w:ind w:left="3565" w:hanging="360"/>
      </w:pPr>
    </w:lvl>
    <w:lvl w:ilvl="5" w:tplc="0426001B" w:tentative="1">
      <w:start w:val="1"/>
      <w:numFmt w:val="lowerRoman"/>
      <w:lvlText w:val="%6."/>
      <w:lvlJc w:val="right"/>
      <w:pPr>
        <w:ind w:left="4285" w:hanging="180"/>
      </w:pPr>
    </w:lvl>
    <w:lvl w:ilvl="6" w:tplc="0426000F" w:tentative="1">
      <w:start w:val="1"/>
      <w:numFmt w:val="decimal"/>
      <w:lvlText w:val="%7."/>
      <w:lvlJc w:val="left"/>
      <w:pPr>
        <w:ind w:left="5005" w:hanging="360"/>
      </w:pPr>
    </w:lvl>
    <w:lvl w:ilvl="7" w:tplc="04260019" w:tentative="1">
      <w:start w:val="1"/>
      <w:numFmt w:val="lowerLetter"/>
      <w:lvlText w:val="%8."/>
      <w:lvlJc w:val="left"/>
      <w:pPr>
        <w:ind w:left="5725" w:hanging="360"/>
      </w:pPr>
    </w:lvl>
    <w:lvl w:ilvl="8" w:tplc="0426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 w15:restartNumberingAfterBreak="0">
    <w:nsid w:val="0FC1068C"/>
    <w:multiLevelType w:val="hybridMultilevel"/>
    <w:tmpl w:val="EB2C89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35E25"/>
    <w:multiLevelType w:val="multilevel"/>
    <w:tmpl w:val="E318A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8"/>
      </w:rPr>
    </w:lvl>
  </w:abstractNum>
  <w:abstractNum w:abstractNumId="5" w15:restartNumberingAfterBreak="0">
    <w:nsid w:val="26862F45"/>
    <w:multiLevelType w:val="hybridMultilevel"/>
    <w:tmpl w:val="F2449B00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04F44"/>
    <w:multiLevelType w:val="hybridMultilevel"/>
    <w:tmpl w:val="8E9CA22C"/>
    <w:lvl w:ilvl="0" w:tplc="7040CBA2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05" w:hanging="360"/>
      </w:pPr>
    </w:lvl>
    <w:lvl w:ilvl="2" w:tplc="0426001B" w:tentative="1">
      <w:start w:val="1"/>
      <w:numFmt w:val="lowerRoman"/>
      <w:lvlText w:val="%3."/>
      <w:lvlJc w:val="right"/>
      <w:pPr>
        <w:ind w:left="2125" w:hanging="180"/>
      </w:pPr>
    </w:lvl>
    <w:lvl w:ilvl="3" w:tplc="0426000F" w:tentative="1">
      <w:start w:val="1"/>
      <w:numFmt w:val="decimal"/>
      <w:lvlText w:val="%4."/>
      <w:lvlJc w:val="left"/>
      <w:pPr>
        <w:ind w:left="2845" w:hanging="360"/>
      </w:pPr>
    </w:lvl>
    <w:lvl w:ilvl="4" w:tplc="04260019" w:tentative="1">
      <w:start w:val="1"/>
      <w:numFmt w:val="lowerLetter"/>
      <w:lvlText w:val="%5."/>
      <w:lvlJc w:val="left"/>
      <w:pPr>
        <w:ind w:left="3565" w:hanging="360"/>
      </w:pPr>
    </w:lvl>
    <w:lvl w:ilvl="5" w:tplc="0426001B" w:tentative="1">
      <w:start w:val="1"/>
      <w:numFmt w:val="lowerRoman"/>
      <w:lvlText w:val="%6."/>
      <w:lvlJc w:val="right"/>
      <w:pPr>
        <w:ind w:left="4285" w:hanging="180"/>
      </w:pPr>
    </w:lvl>
    <w:lvl w:ilvl="6" w:tplc="0426000F" w:tentative="1">
      <w:start w:val="1"/>
      <w:numFmt w:val="decimal"/>
      <w:lvlText w:val="%7."/>
      <w:lvlJc w:val="left"/>
      <w:pPr>
        <w:ind w:left="5005" w:hanging="360"/>
      </w:pPr>
    </w:lvl>
    <w:lvl w:ilvl="7" w:tplc="04260019" w:tentative="1">
      <w:start w:val="1"/>
      <w:numFmt w:val="lowerLetter"/>
      <w:lvlText w:val="%8."/>
      <w:lvlJc w:val="left"/>
      <w:pPr>
        <w:ind w:left="5725" w:hanging="360"/>
      </w:pPr>
    </w:lvl>
    <w:lvl w:ilvl="8" w:tplc="0426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33A32CA5"/>
    <w:multiLevelType w:val="multilevel"/>
    <w:tmpl w:val="0CAED9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B32067"/>
    <w:multiLevelType w:val="hybridMultilevel"/>
    <w:tmpl w:val="07E2D9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D1B38"/>
    <w:multiLevelType w:val="hybridMultilevel"/>
    <w:tmpl w:val="B7301C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82C53"/>
    <w:multiLevelType w:val="hybridMultilevel"/>
    <w:tmpl w:val="2D3819EA"/>
    <w:lvl w:ilvl="0" w:tplc="BFFA55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1035D"/>
    <w:multiLevelType w:val="hybridMultilevel"/>
    <w:tmpl w:val="EB2C89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F0C11"/>
    <w:multiLevelType w:val="hybridMultilevel"/>
    <w:tmpl w:val="5F5CE6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E4DE3"/>
    <w:multiLevelType w:val="hybridMultilevel"/>
    <w:tmpl w:val="A7B41B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E74FD"/>
    <w:multiLevelType w:val="multilevel"/>
    <w:tmpl w:val="9028C7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71E536C6"/>
    <w:multiLevelType w:val="hybridMultilevel"/>
    <w:tmpl w:val="7706AC04"/>
    <w:lvl w:ilvl="0" w:tplc="6C5EE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123638"/>
    <w:multiLevelType w:val="multilevel"/>
    <w:tmpl w:val="875C5A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 w16cid:durableId="545727370">
    <w:abstractNumId w:val="15"/>
  </w:num>
  <w:num w:numId="2" w16cid:durableId="985278656">
    <w:abstractNumId w:val="7"/>
  </w:num>
  <w:num w:numId="3" w16cid:durableId="213128392">
    <w:abstractNumId w:val="5"/>
  </w:num>
  <w:num w:numId="4" w16cid:durableId="922378108">
    <w:abstractNumId w:val="13"/>
  </w:num>
  <w:num w:numId="5" w16cid:durableId="238441458">
    <w:abstractNumId w:val="10"/>
  </w:num>
  <w:num w:numId="6" w16cid:durableId="1374116548">
    <w:abstractNumId w:val="9"/>
  </w:num>
  <w:num w:numId="7" w16cid:durableId="1323434998">
    <w:abstractNumId w:val="14"/>
  </w:num>
  <w:num w:numId="8" w16cid:durableId="1262954449">
    <w:abstractNumId w:val="1"/>
  </w:num>
  <w:num w:numId="9" w16cid:durableId="175076254">
    <w:abstractNumId w:val="11"/>
  </w:num>
  <w:num w:numId="10" w16cid:durableId="455611716">
    <w:abstractNumId w:val="8"/>
  </w:num>
  <w:num w:numId="11" w16cid:durableId="641345995">
    <w:abstractNumId w:val="12"/>
  </w:num>
  <w:num w:numId="12" w16cid:durableId="1461998564">
    <w:abstractNumId w:val="3"/>
  </w:num>
  <w:num w:numId="13" w16cid:durableId="838928870">
    <w:abstractNumId w:val="0"/>
  </w:num>
  <w:num w:numId="14" w16cid:durableId="1326670827">
    <w:abstractNumId w:val="4"/>
  </w:num>
  <w:num w:numId="15" w16cid:durableId="1028601899">
    <w:abstractNumId w:val="6"/>
  </w:num>
  <w:num w:numId="16" w16cid:durableId="1749880352">
    <w:abstractNumId w:val="2"/>
  </w:num>
  <w:num w:numId="17" w16cid:durableId="21441534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1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11"/>
    <w:rsid w:val="000021D1"/>
    <w:rsid w:val="000057D9"/>
    <w:rsid w:val="000119C3"/>
    <w:rsid w:val="00020C1B"/>
    <w:rsid w:val="0002454C"/>
    <w:rsid w:val="0003466F"/>
    <w:rsid w:val="00043E7A"/>
    <w:rsid w:val="0005755B"/>
    <w:rsid w:val="000A4B46"/>
    <w:rsid w:val="000B40F3"/>
    <w:rsid w:val="000D4FFD"/>
    <w:rsid w:val="000E123F"/>
    <w:rsid w:val="000E3C48"/>
    <w:rsid w:val="000F40F8"/>
    <w:rsid w:val="00116010"/>
    <w:rsid w:val="001228BF"/>
    <w:rsid w:val="0013640A"/>
    <w:rsid w:val="00166D31"/>
    <w:rsid w:val="00172D22"/>
    <w:rsid w:val="00180405"/>
    <w:rsid w:val="00192011"/>
    <w:rsid w:val="00192292"/>
    <w:rsid w:val="001947D5"/>
    <w:rsid w:val="001A3BCF"/>
    <w:rsid w:val="001A45B8"/>
    <w:rsid w:val="001A53E8"/>
    <w:rsid w:val="001A7D49"/>
    <w:rsid w:val="001B2CA2"/>
    <w:rsid w:val="001B3BD1"/>
    <w:rsid w:val="001B5E81"/>
    <w:rsid w:val="001C3E5F"/>
    <w:rsid w:val="001D678C"/>
    <w:rsid w:val="001E4696"/>
    <w:rsid w:val="001F41D1"/>
    <w:rsid w:val="001F7D35"/>
    <w:rsid w:val="00224CB8"/>
    <w:rsid w:val="002351A6"/>
    <w:rsid w:val="00254283"/>
    <w:rsid w:val="00254962"/>
    <w:rsid w:val="00261611"/>
    <w:rsid w:val="00265253"/>
    <w:rsid w:val="00274128"/>
    <w:rsid w:val="00280F3F"/>
    <w:rsid w:val="002964B7"/>
    <w:rsid w:val="002A2D97"/>
    <w:rsid w:val="002A5DC2"/>
    <w:rsid w:val="002A5F69"/>
    <w:rsid w:val="002C0656"/>
    <w:rsid w:val="002D1490"/>
    <w:rsid w:val="002F2E60"/>
    <w:rsid w:val="00300031"/>
    <w:rsid w:val="00304789"/>
    <w:rsid w:val="00307C6E"/>
    <w:rsid w:val="00310F28"/>
    <w:rsid w:val="00316372"/>
    <w:rsid w:val="003210C5"/>
    <w:rsid w:val="0032191B"/>
    <w:rsid w:val="00327375"/>
    <w:rsid w:val="0034263B"/>
    <w:rsid w:val="00343A58"/>
    <w:rsid w:val="00344FEC"/>
    <w:rsid w:val="003457CD"/>
    <w:rsid w:val="0036667C"/>
    <w:rsid w:val="003819E0"/>
    <w:rsid w:val="00382AA9"/>
    <w:rsid w:val="003857E1"/>
    <w:rsid w:val="003A5621"/>
    <w:rsid w:val="003B6CC1"/>
    <w:rsid w:val="003C26C9"/>
    <w:rsid w:val="003C3E7B"/>
    <w:rsid w:val="003C6942"/>
    <w:rsid w:val="003C77E8"/>
    <w:rsid w:val="003C7C66"/>
    <w:rsid w:val="004027D4"/>
    <w:rsid w:val="00412246"/>
    <w:rsid w:val="0041321C"/>
    <w:rsid w:val="00421226"/>
    <w:rsid w:val="00435209"/>
    <w:rsid w:val="004461B0"/>
    <w:rsid w:val="00452B15"/>
    <w:rsid w:val="004710CE"/>
    <w:rsid w:val="0047293A"/>
    <w:rsid w:val="00473B9F"/>
    <w:rsid w:val="00487F2A"/>
    <w:rsid w:val="004A00A0"/>
    <w:rsid w:val="004A017C"/>
    <w:rsid w:val="004A0CB1"/>
    <w:rsid w:val="004A40D5"/>
    <w:rsid w:val="004B2170"/>
    <w:rsid w:val="004C170E"/>
    <w:rsid w:val="004C2863"/>
    <w:rsid w:val="004C38F0"/>
    <w:rsid w:val="004D1931"/>
    <w:rsid w:val="004D34E1"/>
    <w:rsid w:val="00513566"/>
    <w:rsid w:val="00522C5F"/>
    <w:rsid w:val="00525354"/>
    <w:rsid w:val="00525A9F"/>
    <w:rsid w:val="00532A97"/>
    <w:rsid w:val="005348AE"/>
    <w:rsid w:val="005371B5"/>
    <w:rsid w:val="005416D1"/>
    <w:rsid w:val="00553881"/>
    <w:rsid w:val="00553E72"/>
    <w:rsid w:val="0057041D"/>
    <w:rsid w:val="00570713"/>
    <w:rsid w:val="005A204F"/>
    <w:rsid w:val="005A3238"/>
    <w:rsid w:val="005B56C1"/>
    <w:rsid w:val="005D11CC"/>
    <w:rsid w:val="005E59F9"/>
    <w:rsid w:val="0061084E"/>
    <w:rsid w:val="00612FAC"/>
    <w:rsid w:val="00615BF9"/>
    <w:rsid w:val="00625B2D"/>
    <w:rsid w:val="00625F67"/>
    <w:rsid w:val="00643876"/>
    <w:rsid w:val="00655365"/>
    <w:rsid w:val="00656042"/>
    <w:rsid w:val="00683B7E"/>
    <w:rsid w:val="0068432B"/>
    <w:rsid w:val="006B14C3"/>
    <w:rsid w:val="006C1104"/>
    <w:rsid w:val="006C328E"/>
    <w:rsid w:val="006E0987"/>
    <w:rsid w:val="006F4CB6"/>
    <w:rsid w:val="006F5835"/>
    <w:rsid w:val="00704A00"/>
    <w:rsid w:val="00710DC5"/>
    <w:rsid w:val="00722221"/>
    <w:rsid w:val="0073260F"/>
    <w:rsid w:val="00736FCA"/>
    <w:rsid w:val="00751843"/>
    <w:rsid w:val="007568F2"/>
    <w:rsid w:val="00764118"/>
    <w:rsid w:val="007665DD"/>
    <w:rsid w:val="00782FAC"/>
    <w:rsid w:val="007A4FD8"/>
    <w:rsid w:val="007B0BA8"/>
    <w:rsid w:val="007B7C8C"/>
    <w:rsid w:val="007D2464"/>
    <w:rsid w:val="007E1E1D"/>
    <w:rsid w:val="007E5411"/>
    <w:rsid w:val="007F0979"/>
    <w:rsid w:val="007F7B44"/>
    <w:rsid w:val="00800C4E"/>
    <w:rsid w:val="00800DA8"/>
    <w:rsid w:val="00810C18"/>
    <w:rsid w:val="00812F34"/>
    <w:rsid w:val="008141EC"/>
    <w:rsid w:val="00816AEA"/>
    <w:rsid w:val="00816C2F"/>
    <w:rsid w:val="00821A55"/>
    <w:rsid w:val="008319B8"/>
    <w:rsid w:val="00835863"/>
    <w:rsid w:val="0086737B"/>
    <w:rsid w:val="008771D6"/>
    <w:rsid w:val="00881D17"/>
    <w:rsid w:val="00890FBE"/>
    <w:rsid w:val="008A36F8"/>
    <w:rsid w:val="008A4AFA"/>
    <w:rsid w:val="008B0D6D"/>
    <w:rsid w:val="008B2D5E"/>
    <w:rsid w:val="008B5BD1"/>
    <w:rsid w:val="008D1D6E"/>
    <w:rsid w:val="008E6534"/>
    <w:rsid w:val="008F3AE7"/>
    <w:rsid w:val="008F683C"/>
    <w:rsid w:val="00903F6A"/>
    <w:rsid w:val="00911D7E"/>
    <w:rsid w:val="00912D87"/>
    <w:rsid w:val="009200BE"/>
    <w:rsid w:val="00920BBD"/>
    <w:rsid w:val="009235AB"/>
    <w:rsid w:val="009302CB"/>
    <w:rsid w:val="00955A97"/>
    <w:rsid w:val="00974F47"/>
    <w:rsid w:val="0097683D"/>
    <w:rsid w:val="00993363"/>
    <w:rsid w:val="009A0145"/>
    <w:rsid w:val="009A3160"/>
    <w:rsid w:val="009A74FA"/>
    <w:rsid w:val="009B3C41"/>
    <w:rsid w:val="009B4F25"/>
    <w:rsid w:val="009C3007"/>
    <w:rsid w:val="009D37F6"/>
    <w:rsid w:val="009E04D2"/>
    <w:rsid w:val="009E4A2D"/>
    <w:rsid w:val="009F3259"/>
    <w:rsid w:val="00A03E15"/>
    <w:rsid w:val="00A0449C"/>
    <w:rsid w:val="00A15FC8"/>
    <w:rsid w:val="00A1721C"/>
    <w:rsid w:val="00A2165F"/>
    <w:rsid w:val="00A22940"/>
    <w:rsid w:val="00A335E3"/>
    <w:rsid w:val="00A44CF7"/>
    <w:rsid w:val="00A46531"/>
    <w:rsid w:val="00A5003A"/>
    <w:rsid w:val="00A64BDE"/>
    <w:rsid w:val="00A74E34"/>
    <w:rsid w:val="00A75F69"/>
    <w:rsid w:val="00A82CA2"/>
    <w:rsid w:val="00A83402"/>
    <w:rsid w:val="00A83744"/>
    <w:rsid w:val="00A91D77"/>
    <w:rsid w:val="00AA2874"/>
    <w:rsid w:val="00AA5D6C"/>
    <w:rsid w:val="00AA7455"/>
    <w:rsid w:val="00AB185F"/>
    <w:rsid w:val="00AB7ED5"/>
    <w:rsid w:val="00AF12AC"/>
    <w:rsid w:val="00B0584A"/>
    <w:rsid w:val="00B07B32"/>
    <w:rsid w:val="00B23666"/>
    <w:rsid w:val="00B359B5"/>
    <w:rsid w:val="00B3749C"/>
    <w:rsid w:val="00B45ABA"/>
    <w:rsid w:val="00B5565C"/>
    <w:rsid w:val="00B6761C"/>
    <w:rsid w:val="00B8097B"/>
    <w:rsid w:val="00B82B2F"/>
    <w:rsid w:val="00B910CE"/>
    <w:rsid w:val="00B96F39"/>
    <w:rsid w:val="00BB6502"/>
    <w:rsid w:val="00BE4E6C"/>
    <w:rsid w:val="00BE5002"/>
    <w:rsid w:val="00BF4E85"/>
    <w:rsid w:val="00C105FB"/>
    <w:rsid w:val="00C2631E"/>
    <w:rsid w:val="00C276F2"/>
    <w:rsid w:val="00C30D06"/>
    <w:rsid w:val="00C37009"/>
    <w:rsid w:val="00C715A4"/>
    <w:rsid w:val="00C84836"/>
    <w:rsid w:val="00C868DB"/>
    <w:rsid w:val="00C90D0A"/>
    <w:rsid w:val="00C91F24"/>
    <w:rsid w:val="00CA592F"/>
    <w:rsid w:val="00CA59FA"/>
    <w:rsid w:val="00CC3033"/>
    <w:rsid w:val="00CD2736"/>
    <w:rsid w:val="00CD5BC7"/>
    <w:rsid w:val="00D01DDF"/>
    <w:rsid w:val="00D01E6A"/>
    <w:rsid w:val="00D02EDA"/>
    <w:rsid w:val="00D30E0E"/>
    <w:rsid w:val="00D3217C"/>
    <w:rsid w:val="00D32701"/>
    <w:rsid w:val="00D3457E"/>
    <w:rsid w:val="00D47F3F"/>
    <w:rsid w:val="00D504BA"/>
    <w:rsid w:val="00D61277"/>
    <w:rsid w:val="00D65A03"/>
    <w:rsid w:val="00D732F0"/>
    <w:rsid w:val="00D77822"/>
    <w:rsid w:val="00DA2604"/>
    <w:rsid w:val="00DC67D3"/>
    <w:rsid w:val="00DC6E0C"/>
    <w:rsid w:val="00DD294A"/>
    <w:rsid w:val="00DE1FE0"/>
    <w:rsid w:val="00DE663F"/>
    <w:rsid w:val="00DF0A68"/>
    <w:rsid w:val="00DF0E58"/>
    <w:rsid w:val="00E11B94"/>
    <w:rsid w:val="00E163FB"/>
    <w:rsid w:val="00E54DE2"/>
    <w:rsid w:val="00E56C1F"/>
    <w:rsid w:val="00E66E6A"/>
    <w:rsid w:val="00E73EA1"/>
    <w:rsid w:val="00E745C7"/>
    <w:rsid w:val="00E745FA"/>
    <w:rsid w:val="00E80406"/>
    <w:rsid w:val="00E84F0B"/>
    <w:rsid w:val="00E95ABE"/>
    <w:rsid w:val="00E97508"/>
    <w:rsid w:val="00EA6F0F"/>
    <w:rsid w:val="00EA743F"/>
    <w:rsid w:val="00EB0754"/>
    <w:rsid w:val="00ED7854"/>
    <w:rsid w:val="00EE08F8"/>
    <w:rsid w:val="00EF297C"/>
    <w:rsid w:val="00F0600C"/>
    <w:rsid w:val="00F138FB"/>
    <w:rsid w:val="00F46E74"/>
    <w:rsid w:val="00F5738F"/>
    <w:rsid w:val="00F60982"/>
    <w:rsid w:val="00F6215F"/>
    <w:rsid w:val="00F624AF"/>
    <w:rsid w:val="00F66BA8"/>
    <w:rsid w:val="00F701ED"/>
    <w:rsid w:val="00F71A00"/>
    <w:rsid w:val="00F762F5"/>
    <w:rsid w:val="00F84C87"/>
    <w:rsid w:val="00F92E24"/>
    <w:rsid w:val="00F94CBE"/>
    <w:rsid w:val="00FA2869"/>
    <w:rsid w:val="00FB22A8"/>
    <w:rsid w:val="00FC2483"/>
    <w:rsid w:val="00FC5B64"/>
    <w:rsid w:val="00FC6660"/>
    <w:rsid w:val="00FC75FD"/>
    <w:rsid w:val="00F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44B9B4"/>
  <w15:docId w15:val="{5ED6DA25-63BD-44B5-B45A-7FA1A014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D65A03"/>
  </w:style>
  <w:style w:type="paragraph" w:styleId="Virsraksts1">
    <w:name w:val="heading 1"/>
    <w:basedOn w:val="Parasts"/>
    <w:next w:val="Parasts"/>
    <w:link w:val="Virsraksts1Rakstz"/>
    <w:uiPriority w:val="9"/>
    <w:qFormat/>
    <w:rsid w:val="00D65A0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D65A0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65A0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65A0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65A0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65A0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65A03"/>
    <w:pPr>
      <w:keepNext/>
      <w:keepLines/>
      <w:spacing w:before="120" w:after="0"/>
      <w:outlineLvl w:val="6"/>
    </w:pPr>
    <w:rPr>
      <w:i/>
      <w:iCs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65A03"/>
    <w:pPr>
      <w:keepNext/>
      <w:keepLines/>
      <w:spacing w:before="120" w:after="0"/>
      <w:outlineLvl w:val="7"/>
    </w:pPr>
    <w:rPr>
      <w:b/>
      <w:bC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65A03"/>
    <w:pPr>
      <w:keepNext/>
      <w:keepLines/>
      <w:spacing w:before="120" w:after="0"/>
      <w:outlineLvl w:val="8"/>
    </w:pPr>
    <w:rPr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9E4A2D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9E4A2D"/>
    <w:pPr>
      <w:tabs>
        <w:tab w:val="center" w:pos="4320"/>
        <w:tab w:val="right" w:pos="8640"/>
      </w:tabs>
    </w:pPr>
  </w:style>
  <w:style w:type="character" w:styleId="Hipersaite">
    <w:name w:val="Hyperlink"/>
    <w:uiPriority w:val="99"/>
    <w:rsid w:val="009E4A2D"/>
    <w:rPr>
      <w:color w:val="0000FF"/>
      <w:u w:val="single"/>
    </w:rPr>
  </w:style>
  <w:style w:type="character" w:styleId="Izmantotahipersaite">
    <w:name w:val="FollowedHyperlink"/>
    <w:rsid w:val="009E4A2D"/>
    <w:rPr>
      <w:color w:val="800080"/>
      <w:u w:val="single"/>
    </w:rPr>
  </w:style>
  <w:style w:type="paragraph" w:styleId="Balonteksts">
    <w:name w:val="Balloon Text"/>
    <w:basedOn w:val="Parasts"/>
    <w:link w:val="BalontekstsRakstz"/>
    <w:rsid w:val="0097683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97683D"/>
    <w:rPr>
      <w:rFonts w:ascii="Tahoma" w:hAnsi="Tahoma" w:cs="Tahoma"/>
      <w:sz w:val="16"/>
      <w:szCs w:val="16"/>
      <w:lang w:eastAsia="en-US"/>
    </w:rPr>
  </w:style>
  <w:style w:type="character" w:customStyle="1" w:styleId="GalveneRakstz">
    <w:name w:val="Galvene Rakstz."/>
    <w:link w:val="Galvene"/>
    <w:uiPriority w:val="99"/>
    <w:rsid w:val="008B5BD1"/>
    <w:rPr>
      <w:sz w:val="26"/>
      <w:szCs w:val="28"/>
      <w:lang w:eastAsia="en-US"/>
    </w:rPr>
  </w:style>
  <w:style w:type="paragraph" w:styleId="Sarakstarindkopa">
    <w:name w:val="List Paragraph"/>
    <w:basedOn w:val="Parasts"/>
    <w:uiPriority w:val="34"/>
    <w:qFormat/>
    <w:rsid w:val="00F701ED"/>
    <w:pPr>
      <w:ind w:left="720"/>
      <w:contextualSpacing/>
    </w:p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E745C7"/>
    <w:rPr>
      <w:color w:val="605E5C"/>
      <w:shd w:val="clear" w:color="auto" w:fill="E1DFDD"/>
    </w:rPr>
  </w:style>
  <w:style w:type="paragraph" w:styleId="Pamatteksts">
    <w:name w:val="Body Text"/>
    <w:basedOn w:val="Parasts"/>
    <w:link w:val="PamattekstsRakstz"/>
    <w:rsid w:val="00625F67"/>
    <w:rPr>
      <w:rFonts w:ascii="RimGoudy" w:hAnsi="RimGoudy"/>
      <w:sz w:val="28"/>
      <w:szCs w:val="20"/>
      <w:lang w:val="en-US"/>
    </w:rPr>
  </w:style>
  <w:style w:type="character" w:customStyle="1" w:styleId="PamattekstsRakstz">
    <w:name w:val="Pamatteksts Rakstz."/>
    <w:basedOn w:val="Noklusjumarindkopasfonts"/>
    <w:link w:val="Pamatteksts"/>
    <w:rsid w:val="00625F67"/>
    <w:rPr>
      <w:rFonts w:ascii="RimGoudy" w:hAnsi="RimGoudy"/>
      <w:sz w:val="28"/>
      <w:lang w:val="en-US"/>
    </w:rPr>
  </w:style>
  <w:style w:type="table" w:styleId="Reatabula">
    <w:name w:val="Table Grid"/>
    <w:basedOn w:val="Parastatabula"/>
    <w:uiPriority w:val="39"/>
    <w:rsid w:val="004A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7D49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D65A03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D65A0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5A03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65A0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65A03"/>
    <w:rPr>
      <w:rFonts w:asciiTheme="majorHAnsi" w:eastAsiaTheme="majorEastAsia" w:hAnsiTheme="majorHAnsi" w:cstheme="majorBidi"/>
      <w:b/>
      <w:bCs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65A0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65A03"/>
    <w:rPr>
      <w:i/>
      <w:iCs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65A03"/>
    <w:rPr>
      <w:b/>
      <w:bCs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65A03"/>
    <w:rPr>
      <w:i/>
      <w:iC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D65A03"/>
    <w:rPr>
      <w:b/>
      <w:bCs/>
      <w:sz w:val="18"/>
      <w:szCs w:val="1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65A0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65A03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65A03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65A03"/>
    <w:rPr>
      <w:rFonts w:asciiTheme="majorHAnsi" w:eastAsiaTheme="majorEastAsia" w:hAnsiTheme="majorHAnsi" w:cstheme="majorBidi"/>
      <w:sz w:val="24"/>
      <w:szCs w:val="24"/>
    </w:rPr>
  </w:style>
  <w:style w:type="character" w:styleId="Izteiksmgs">
    <w:name w:val="Strong"/>
    <w:basedOn w:val="Noklusjumarindkopasfonts"/>
    <w:uiPriority w:val="22"/>
    <w:qFormat/>
    <w:rsid w:val="00D65A03"/>
    <w:rPr>
      <w:b/>
      <w:bCs/>
      <w:color w:val="auto"/>
    </w:rPr>
  </w:style>
  <w:style w:type="character" w:styleId="Izclums">
    <w:name w:val="Emphasis"/>
    <w:basedOn w:val="Noklusjumarindkopasfonts"/>
    <w:uiPriority w:val="20"/>
    <w:qFormat/>
    <w:rsid w:val="00D65A03"/>
    <w:rPr>
      <w:i/>
      <w:iCs/>
      <w:color w:val="auto"/>
    </w:rPr>
  </w:style>
  <w:style w:type="paragraph" w:styleId="Bezatstarpm">
    <w:name w:val="No Spacing"/>
    <w:uiPriority w:val="1"/>
    <w:qFormat/>
    <w:rsid w:val="00D65A03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D65A03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D65A03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65A0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65A03"/>
    <w:rPr>
      <w:rFonts w:asciiTheme="majorHAnsi" w:eastAsiaTheme="majorEastAsia" w:hAnsiTheme="majorHAnsi" w:cstheme="majorBidi"/>
      <w:sz w:val="26"/>
      <w:szCs w:val="26"/>
    </w:rPr>
  </w:style>
  <w:style w:type="character" w:styleId="Izsmalcintsizclums">
    <w:name w:val="Subtle Emphasis"/>
    <w:basedOn w:val="Noklusjumarindkopasfonts"/>
    <w:uiPriority w:val="19"/>
    <w:qFormat/>
    <w:rsid w:val="00D65A03"/>
    <w:rPr>
      <w:i/>
      <w:iCs/>
      <w:color w:val="auto"/>
    </w:rPr>
  </w:style>
  <w:style w:type="character" w:styleId="Intensvsizclums">
    <w:name w:val="Intense Emphasis"/>
    <w:basedOn w:val="Noklusjumarindkopasfonts"/>
    <w:uiPriority w:val="21"/>
    <w:qFormat/>
    <w:rsid w:val="00D65A03"/>
    <w:rPr>
      <w:b/>
      <w:bCs/>
      <w:i/>
      <w:iCs/>
      <w:color w:val="auto"/>
    </w:rPr>
  </w:style>
  <w:style w:type="character" w:styleId="Izsmalcintaatsauce">
    <w:name w:val="Subtle Reference"/>
    <w:basedOn w:val="Noklusjumarindkopasfonts"/>
    <w:uiPriority w:val="31"/>
    <w:qFormat/>
    <w:rsid w:val="00D65A03"/>
    <w:rPr>
      <w:smallCaps/>
      <w:color w:val="auto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D65A03"/>
    <w:rPr>
      <w:b/>
      <w:bCs/>
      <w:smallCaps/>
      <w:color w:val="auto"/>
      <w:u w:val="single"/>
    </w:rPr>
  </w:style>
  <w:style w:type="character" w:styleId="Grmatasnosaukums">
    <w:name w:val="Book Title"/>
    <w:basedOn w:val="Noklusjumarindkopasfonts"/>
    <w:uiPriority w:val="33"/>
    <w:qFormat/>
    <w:rsid w:val="00D65A03"/>
    <w:rPr>
      <w:b/>
      <w:bCs/>
      <w:smallCaps/>
      <w:color w:val="auto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D65A0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7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urlavasskola.kuldiga.lv" TargetMode="External"/><Relationship Id="rId2" Type="http://schemas.openxmlformats.org/officeDocument/2006/relationships/hyperlink" Target="mailto:turlavasskola@kuldiga.lv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eO\Desktop\NOVADA%20VEIDOSANA\VEIDLAPAS_01_01_2010\PA&#352;VALDIBA_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53DCE-BDF4-436B-BB82-B00CFAEF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PAŠVALDIBA_veidlapa.dotx</Template>
  <TotalTime>753</TotalTime>
  <Pages>1</Pages>
  <Words>808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Kuldigas pilsetas Dome</Company>
  <LinksUpToDate>false</LinksUpToDate>
  <CharactersWithSpaces>5408</CharactersWithSpaces>
  <SharedDoc>false</SharedDoc>
  <HLinks>
    <vt:vector size="6" baseType="variant">
      <vt:variant>
        <vt:i4>6291550</vt:i4>
      </vt:variant>
      <vt:variant>
        <vt:i4>0</vt:i4>
      </vt:variant>
      <vt:variant>
        <vt:i4>0</vt:i4>
      </vt:variant>
      <vt:variant>
        <vt:i4>5</vt:i4>
      </vt:variant>
      <vt:variant>
        <vt:lpwstr>mailto:varme@kuldiga.lv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turlavaspsk 2508</cp:lastModifiedBy>
  <cp:revision>51</cp:revision>
  <cp:lastPrinted>2025-12-04T11:48:00Z</cp:lastPrinted>
  <dcterms:created xsi:type="dcterms:W3CDTF">2024-05-21T18:45:00Z</dcterms:created>
  <dcterms:modified xsi:type="dcterms:W3CDTF">2025-12-04T11:55:00Z</dcterms:modified>
</cp:coreProperties>
</file>